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038" w:rsidRDefault="00082038" w:rsidP="00A72A4E">
      <w:pPr>
        <w:rPr>
          <w:rFonts w:asciiTheme="minorHAnsi" w:hAnsiTheme="minorHAnsi" w:cstheme="minorHAnsi"/>
          <w:sz w:val="20"/>
          <w:szCs w:val="20"/>
        </w:rPr>
      </w:pPr>
    </w:p>
    <w:p w:rsidR="009248EC" w:rsidRPr="003E509F" w:rsidRDefault="009D2C9F" w:rsidP="003E509F">
      <w:pPr>
        <w:shd w:val="clear" w:color="auto" w:fill="2BA3C4" w:themeFill="background1"/>
        <w:rPr>
          <w:rFonts w:asciiTheme="minorHAnsi" w:hAnsiTheme="minorHAnsi" w:cstheme="minorHAnsi"/>
          <w:b/>
          <w:color w:val="FFFFFF" w:themeColor="accent4"/>
        </w:rPr>
      </w:pPr>
      <w:r>
        <w:rPr>
          <w:rFonts w:asciiTheme="minorHAnsi" w:hAnsiTheme="minorHAnsi" w:cstheme="minorHAnsi"/>
          <w:b/>
          <w:color w:val="FFFFFF" w:themeColor="accent4"/>
        </w:rPr>
        <w:t xml:space="preserve">| </w:t>
      </w:r>
      <w:r w:rsidR="00082038" w:rsidRPr="003E509F">
        <w:rPr>
          <w:rFonts w:asciiTheme="minorHAnsi" w:hAnsiTheme="minorHAnsi" w:cstheme="minorHAnsi"/>
          <w:b/>
          <w:color w:val="FFFFFF" w:themeColor="accent4"/>
        </w:rPr>
        <w:t>PRÉAMBULE À TOUTE DEMANDE D’ADMISSION</w:t>
      </w:r>
    </w:p>
    <w:p w:rsidR="00082038" w:rsidRDefault="00082038" w:rsidP="00A72A4E">
      <w:pPr>
        <w:rPr>
          <w:rFonts w:asciiTheme="minorHAnsi" w:hAnsiTheme="minorHAnsi" w:cstheme="minorHAnsi"/>
          <w:sz w:val="20"/>
          <w:szCs w:val="20"/>
        </w:rPr>
      </w:pPr>
    </w:p>
    <w:p w:rsidR="00C05CDC" w:rsidRPr="009248EC" w:rsidRDefault="00D71068" w:rsidP="00D71068">
      <w:pPr>
        <w:pStyle w:val="Standard"/>
        <w:shd w:val="clear" w:color="auto" w:fill="A5DCEB" w:themeFill="background1" w:themeFillTint="66"/>
        <w:spacing w:after="12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|</w:t>
      </w:r>
      <w:r w:rsidR="004C153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9248EC">
        <w:rPr>
          <w:rFonts w:asciiTheme="minorHAnsi" w:hAnsiTheme="minorHAnsi" w:cstheme="minorHAnsi"/>
          <w:b/>
          <w:sz w:val="20"/>
          <w:szCs w:val="20"/>
        </w:rPr>
        <w:t xml:space="preserve">DEMANDE </w:t>
      </w:r>
      <w:r w:rsidRPr="00D71068">
        <w:rPr>
          <w:rFonts w:asciiTheme="minorHAnsi" w:hAnsiTheme="minorHAnsi" w:cstheme="minorHAnsi"/>
          <w:b/>
          <w:bCs/>
          <w:sz w:val="20"/>
          <w:szCs w:val="20"/>
        </w:rPr>
        <w:t>D’ADMISSION</w:t>
      </w:r>
      <w:r w:rsidRPr="009248EC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À</w:t>
      </w:r>
      <w:r w:rsidRPr="00D71068">
        <w:rPr>
          <w:rFonts w:asciiTheme="minorHAnsi" w:hAnsiTheme="minorHAnsi" w:cstheme="minorHAnsi"/>
          <w:sz w:val="20"/>
          <w:szCs w:val="20"/>
        </w:rPr>
        <w:t xml:space="preserve"> ADRESSER </w:t>
      </w:r>
      <w:r>
        <w:rPr>
          <w:rFonts w:asciiTheme="minorHAnsi" w:hAnsiTheme="minorHAnsi" w:cstheme="minorHAnsi"/>
          <w:sz w:val="20"/>
          <w:szCs w:val="20"/>
        </w:rPr>
        <w:t>À</w:t>
      </w:r>
      <w:r w:rsidRPr="00D71068">
        <w:rPr>
          <w:rFonts w:asciiTheme="minorHAnsi" w:hAnsiTheme="minorHAnsi" w:cstheme="minorHAnsi"/>
          <w:sz w:val="20"/>
          <w:szCs w:val="20"/>
        </w:rPr>
        <w:t> :</w:t>
      </w:r>
    </w:p>
    <w:p w:rsidR="009248EC" w:rsidRPr="00D71068" w:rsidRDefault="00C32564" w:rsidP="00A72A4E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A l’attention du médecin coordonn</w:t>
      </w:r>
      <w:bookmarkStart w:id="0" w:name="_GoBack"/>
      <w:bookmarkEnd w:id="0"/>
      <w:r>
        <w:rPr>
          <w:rFonts w:asciiTheme="minorHAnsi" w:hAnsiTheme="minorHAnsi" w:cstheme="minorHAnsi"/>
          <w:b/>
          <w:sz w:val="20"/>
          <w:szCs w:val="20"/>
        </w:rPr>
        <w:t xml:space="preserve">ateur et de l’IDEC </w:t>
      </w:r>
      <w:r w:rsidR="009248EC" w:rsidRPr="00D71068">
        <w:rPr>
          <w:rFonts w:asciiTheme="minorHAnsi" w:hAnsiTheme="minorHAnsi" w:cstheme="minorHAnsi"/>
          <w:sz w:val="20"/>
          <w:szCs w:val="20"/>
        </w:rPr>
        <w:t>L</w:t>
      </w:r>
      <w:r w:rsidR="00845A21">
        <w:rPr>
          <w:rFonts w:asciiTheme="minorHAnsi" w:hAnsiTheme="minorHAnsi" w:cstheme="minorHAnsi"/>
          <w:sz w:val="20"/>
          <w:szCs w:val="20"/>
        </w:rPr>
        <w:t>HSS</w:t>
      </w:r>
      <w:r w:rsidR="009248EC" w:rsidRPr="00D71068">
        <w:rPr>
          <w:rFonts w:asciiTheme="minorHAnsi" w:hAnsiTheme="minorHAnsi" w:cstheme="minorHAnsi"/>
          <w:sz w:val="20"/>
          <w:szCs w:val="20"/>
        </w:rPr>
        <w:t xml:space="preserve"> France Horizon</w:t>
      </w:r>
    </w:p>
    <w:p w:rsidR="009248EC" w:rsidRDefault="009248EC" w:rsidP="00A72A4E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Par email :</w:t>
      </w:r>
      <w:r w:rsidR="00C32564">
        <w:rPr>
          <w:rFonts w:asciiTheme="minorHAnsi" w:hAnsiTheme="minorHAnsi" w:cstheme="minorHAnsi"/>
          <w:sz w:val="20"/>
          <w:szCs w:val="20"/>
        </w:rPr>
        <w:t xml:space="preserve"> admission@france-horizon.fr</w:t>
      </w:r>
    </w:p>
    <w:p w:rsidR="009248EC" w:rsidRDefault="009248EC" w:rsidP="00A72A4E">
      <w:pPr>
        <w:rPr>
          <w:rFonts w:asciiTheme="minorHAnsi" w:hAnsiTheme="minorHAnsi" w:cstheme="minorHAnsi"/>
          <w:sz w:val="20"/>
          <w:szCs w:val="20"/>
        </w:rPr>
      </w:pPr>
    </w:p>
    <w:p w:rsidR="009248EC" w:rsidRPr="009248EC" w:rsidRDefault="00D71068" w:rsidP="00D71068">
      <w:pPr>
        <w:pStyle w:val="Standard"/>
        <w:shd w:val="clear" w:color="auto" w:fill="A5DCEB" w:themeFill="background1" w:themeFillTint="66"/>
        <w:spacing w:after="12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|</w:t>
      </w:r>
      <w:r w:rsidR="004C153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D71068">
        <w:rPr>
          <w:rFonts w:asciiTheme="minorHAnsi" w:hAnsiTheme="minorHAnsi" w:cstheme="minorHAnsi"/>
          <w:b/>
          <w:bCs/>
          <w:sz w:val="20"/>
          <w:szCs w:val="20"/>
        </w:rPr>
        <w:t xml:space="preserve">MERCI DE JOINDRE A CETTE DEMANDE </w:t>
      </w:r>
      <w:r w:rsidRPr="00D71068">
        <w:rPr>
          <w:rFonts w:asciiTheme="minorHAnsi" w:hAnsiTheme="minorHAnsi" w:cstheme="minorHAnsi"/>
          <w:bCs/>
          <w:sz w:val="20"/>
          <w:szCs w:val="20"/>
        </w:rPr>
        <w:t>LES DOCUMENTS SUIVANTS :</w:t>
      </w:r>
    </w:p>
    <w:p w:rsidR="009248EC" w:rsidRDefault="009248EC" w:rsidP="009248EC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Attestation de droits CPAM</w:t>
      </w:r>
    </w:p>
    <w:p w:rsidR="009248EC" w:rsidRDefault="009248EC" w:rsidP="009248EC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</w:rPr>
      </w:pPr>
      <w:r w:rsidRPr="009248EC">
        <w:rPr>
          <w:rFonts w:asciiTheme="minorHAnsi" w:hAnsiTheme="minorHAnsi" w:cstheme="minorHAnsi"/>
          <w:sz w:val="20"/>
          <w:szCs w:val="20"/>
        </w:rPr>
        <w:t>Comptes rendus médicaux (co</w:t>
      </w:r>
      <w:r>
        <w:rPr>
          <w:rFonts w:asciiTheme="minorHAnsi" w:hAnsiTheme="minorHAnsi" w:cstheme="minorHAnsi"/>
          <w:sz w:val="20"/>
          <w:szCs w:val="20"/>
        </w:rPr>
        <w:t>nsultations, hospitalisations)</w:t>
      </w:r>
    </w:p>
    <w:p w:rsidR="009248EC" w:rsidRDefault="009248EC" w:rsidP="00D71068">
      <w:pPr>
        <w:pStyle w:val="Paragraphedeliste"/>
        <w:numPr>
          <w:ilvl w:val="0"/>
          <w:numId w:val="1"/>
        </w:numPr>
        <w:spacing w:after="240"/>
        <w:rPr>
          <w:rFonts w:asciiTheme="minorHAnsi" w:hAnsiTheme="minorHAnsi" w:cstheme="minorHAnsi"/>
          <w:sz w:val="20"/>
          <w:szCs w:val="20"/>
        </w:rPr>
      </w:pPr>
      <w:r w:rsidRPr="009248EC">
        <w:rPr>
          <w:rFonts w:asciiTheme="minorHAnsi" w:hAnsiTheme="minorHAnsi" w:cstheme="minorHAnsi"/>
          <w:sz w:val="20"/>
          <w:szCs w:val="20"/>
        </w:rPr>
        <w:t>Ordonn</w:t>
      </w:r>
      <w:r>
        <w:rPr>
          <w:rFonts w:asciiTheme="minorHAnsi" w:hAnsiTheme="minorHAnsi" w:cstheme="minorHAnsi"/>
          <w:sz w:val="20"/>
          <w:szCs w:val="20"/>
        </w:rPr>
        <w:t>ances des traitements en cours</w:t>
      </w:r>
    </w:p>
    <w:p w:rsidR="004C1539" w:rsidRPr="004C1539" w:rsidRDefault="004C1539" w:rsidP="004C1539">
      <w:pPr>
        <w:rPr>
          <w:rFonts w:asciiTheme="minorHAnsi" w:hAnsiTheme="minorHAnsi" w:cstheme="minorHAnsi"/>
          <w:i/>
          <w:sz w:val="20"/>
          <w:szCs w:val="20"/>
        </w:rPr>
      </w:pPr>
      <w:r w:rsidRPr="004C1539">
        <w:rPr>
          <w:rFonts w:asciiTheme="minorHAnsi" w:hAnsiTheme="minorHAnsi" w:cstheme="minorHAnsi"/>
          <w:i/>
          <w:sz w:val="20"/>
          <w:szCs w:val="20"/>
        </w:rPr>
        <w:t xml:space="preserve">D’autres documents complémentaires pourront vous être demandé ultérieurement. </w:t>
      </w:r>
    </w:p>
    <w:p w:rsidR="009248EC" w:rsidRPr="009248EC" w:rsidRDefault="009248EC" w:rsidP="009248EC">
      <w:pPr>
        <w:pStyle w:val="Paragraphedeliste"/>
        <w:rPr>
          <w:rFonts w:asciiTheme="minorHAnsi" w:hAnsiTheme="minorHAnsi" w:cstheme="minorHAnsi"/>
          <w:sz w:val="20"/>
          <w:szCs w:val="20"/>
        </w:rPr>
      </w:pPr>
    </w:p>
    <w:p w:rsidR="009248EC" w:rsidRPr="00D71068" w:rsidRDefault="00D71068" w:rsidP="00D71068">
      <w:pPr>
        <w:pStyle w:val="Standard"/>
        <w:shd w:val="clear" w:color="auto" w:fill="A5DCEB" w:themeFill="background1" w:themeFillTint="66"/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 w:rsidRPr="00D71068">
        <w:rPr>
          <w:rFonts w:asciiTheme="minorHAnsi" w:hAnsiTheme="minorHAnsi" w:cstheme="minorHAnsi"/>
          <w:b/>
          <w:bCs/>
          <w:sz w:val="20"/>
          <w:szCs w:val="20"/>
        </w:rPr>
        <w:t xml:space="preserve">| DÉCISION </w:t>
      </w:r>
      <w:r w:rsidRPr="00D71068">
        <w:rPr>
          <w:rFonts w:asciiTheme="minorHAnsi" w:hAnsiTheme="minorHAnsi" w:cstheme="minorHAnsi"/>
          <w:bCs/>
          <w:sz w:val="20"/>
          <w:szCs w:val="20"/>
        </w:rPr>
        <w:t>D’ADMISSION</w:t>
      </w:r>
    </w:p>
    <w:p w:rsidR="009248EC" w:rsidRPr="00D056F1" w:rsidRDefault="009248EC" w:rsidP="00D056F1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D056F1">
        <w:rPr>
          <w:rFonts w:asciiTheme="minorHAnsi" w:hAnsiTheme="minorHAnsi" w:cstheme="minorHAnsi"/>
          <w:sz w:val="20"/>
          <w:szCs w:val="20"/>
        </w:rPr>
        <w:t xml:space="preserve">L’admission du demandeur est placée sous condition d’avis médical favorable du médecin </w:t>
      </w:r>
      <w:r w:rsidR="004C1539" w:rsidRPr="00D056F1">
        <w:rPr>
          <w:rFonts w:asciiTheme="minorHAnsi" w:hAnsiTheme="minorHAnsi" w:cstheme="minorHAnsi"/>
          <w:sz w:val="20"/>
          <w:szCs w:val="20"/>
        </w:rPr>
        <w:t>référent</w:t>
      </w:r>
      <w:r w:rsidRPr="00D056F1">
        <w:rPr>
          <w:rFonts w:asciiTheme="minorHAnsi" w:hAnsiTheme="minorHAnsi" w:cstheme="minorHAnsi"/>
          <w:sz w:val="20"/>
          <w:szCs w:val="20"/>
        </w:rPr>
        <w:t xml:space="preserve"> </w:t>
      </w:r>
      <w:r w:rsidR="004C1539" w:rsidRPr="00D056F1">
        <w:rPr>
          <w:rFonts w:asciiTheme="minorHAnsi" w:hAnsiTheme="minorHAnsi" w:cstheme="minorHAnsi"/>
          <w:sz w:val="20"/>
          <w:szCs w:val="20"/>
        </w:rPr>
        <w:t>France Horizon</w:t>
      </w:r>
      <w:r w:rsidR="00D056F1">
        <w:rPr>
          <w:rFonts w:asciiTheme="minorHAnsi" w:hAnsiTheme="minorHAnsi" w:cstheme="minorHAnsi"/>
          <w:sz w:val="20"/>
          <w:szCs w:val="20"/>
        </w:rPr>
        <w:t xml:space="preserve"> </w:t>
      </w:r>
      <w:r w:rsidR="00840CCB">
        <w:rPr>
          <w:rFonts w:asciiTheme="minorHAnsi" w:hAnsiTheme="minorHAnsi" w:cstheme="minorHAnsi"/>
          <w:sz w:val="20"/>
          <w:szCs w:val="20"/>
        </w:rPr>
        <w:t>et prononcée par la</w:t>
      </w:r>
      <w:r w:rsidRPr="00D056F1">
        <w:rPr>
          <w:rFonts w:asciiTheme="minorHAnsi" w:hAnsiTheme="minorHAnsi" w:cstheme="minorHAnsi"/>
          <w:sz w:val="20"/>
          <w:szCs w:val="20"/>
        </w:rPr>
        <w:t xml:space="preserve"> direc</w:t>
      </w:r>
      <w:r w:rsidR="004C1539" w:rsidRPr="00D056F1">
        <w:rPr>
          <w:rFonts w:asciiTheme="minorHAnsi" w:hAnsiTheme="minorHAnsi" w:cstheme="minorHAnsi"/>
          <w:sz w:val="20"/>
          <w:szCs w:val="20"/>
        </w:rPr>
        <w:t>trice Régionale</w:t>
      </w:r>
      <w:r w:rsidRPr="00D056F1">
        <w:rPr>
          <w:rFonts w:asciiTheme="minorHAnsi" w:hAnsiTheme="minorHAnsi" w:cstheme="minorHAnsi"/>
          <w:sz w:val="20"/>
          <w:szCs w:val="20"/>
        </w:rPr>
        <w:t xml:space="preserve"> après avis de la commission d’admission composée de membres et de représentants </w:t>
      </w:r>
      <w:r w:rsidR="00845A21">
        <w:rPr>
          <w:rFonts w:asciiTheme="minorHAnsi" w:hAnsiTheme="minorHAnsi" w:cstheme="minorHAnsi"/>
          <w:sz w:val="20"/>
          <w:szCs w:val="20"/>
        </w:rPr>
        <w:t xml:space="preserve">départementaux </w:t>
      </w:r>
      <w:r w:rsidRPr="00D056F1">
        <w:rPr>
          <w:rFonts w:asciiTheme="minorHAnsi" w:hAnsiTheme="minorHAnsi" w:cstheme="minorHAnsi"/>
          <w:sz w:val="20"/>
          <w:szCs w:val="20"/>
        </w:rPr>
        <w:t>des</w:t>
      </w:r>
      <w:r w:rsidR="004C1539" w:rsidRPr="00D056F1">
        <w:rPr>
          <w:rFonts w:asciiTheme="minorHAnsi" w:hAnsiTheme="minorHAnsi" w:cstheme="minorHAnsi"/>
          <w:sz w:val="20"/>
          <w:szCs w:val="20"/>
        </w:rPr>
        <w:t xml:space="preserve"> </w:t>
      </w:r>
      <w:r w:rsidR="00845A21" w:rsidRPr="00D71068">
        <w:rPr>
          <w:rFonts w:asciiTheme="minorHAnsi" w:hAnsiTheme="minorHAnsi" w:cstheme="minorHAnsi"/>
          <w:sz w:val="20"/>
          <w:szCs w:val="20"/>
        </w:rPr>
        <w:t>L</w:t>
      </w:r>
      <w:r w:rsidR="00845A21">
        <w:rPr>
          <w:rFonts w:asciiTheme="minorHAnsi" w:hAnsiTheme="minorHAnsi" w:cstheme="minorHAnsi"/>
          <w:sz w:val="20"/>
          <w:szCs w:val="20"/>
        </w:rPr>
        <w:t>HSS</w:t>
      </w:r>
      <w:r w:rsidRPr="00D056F1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9248EC" w:rsidRPr="00D056F1" w:rsidRDefault="009248EC" w:rsidP="00D056F1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D056F1">
        <w:rPr>
          <w:rFonts w:asciiTheme="minorHAnsi" w:hAnsiTheme="minorHAnsi" w:cstheme="minorHAnsi"/>
          <w:sz w:val="20"/>
          <w:szCs w:val="20"/>
        </w:rPr>
        <w:t>En fonction des demandes et des places disponibles, il est possible que l</w:t>
      </w:r>
      <w:r w:rsidR="004C1539" w:rsidRPr="00D056F1">
        <w:rPr>
          <w:rFonts w:asciiTheme="minorHAnsi" w:hAnsiTheme="minorHAnsi" w:cstheme="minorHAnsi"/>
          <w:sz w:val="20"/>
          <w:szCs w:val="20"/>
        </w:rPr>
        <w:t>a</w:t>
      </w:r>
      <w:r w:rsidRPr="00D056F1">
        <w:rPr>
          <w:rFonts w:asciiTheme="minorHAnsi" w:hAnsiTheme="minorHAnsi" w:cstheme="minorHAnsi"/>
          <w:sz w:val="20"/>
          <w:szCs w:val="20"/>
        </w:rPr>
        <w:t xml:space="preserve"> demande</w:t>
      </w:r>
      <w:r w:rsidR="004C1539" w:rsidRPr="00D056F1">
        <w:rPr>
          <w:rFonts w:asciiTheme="minorHAnsi" w:hAnsiTheme="minorHAnsi" w:cstheme="minorHAnsi"/>
          <w:sz w:val="20"/>
          <w:szCs w:val="20"/>
        </w:rPr>
        <w:t xml:space="preserve"> </w:t>
      </w:r>
      <w:r w:rsidRPr="00D056F1">
        <w:rPr>
          <w:rFonts w:asciiTheme="minorHAnsi" w:hAnsiTheme="minorHAnsi" w:cstheme="minorHAnsi"/>
          <w:sz w:val="20"/>
          <w:szCs w:val="20"/>
        </w:rPr>
        <w:t>soit mis</w:t>
      </w:r>
      <w:r w:rsidR="004C1539" w:rsidRPr="00D056F1">
        <w:rPr>
          <w:rFonts w:asciiTheme="minorHAnsi" w:hAnsiTheme="minorHAnsi" w:cstheme="minorHAnsi"/>
          <w:sz w:val="20"/>
          <w:szCs w:val="20"/>
        </w:rPr>
        <w:t>e</w:t>
      </w:r>
      <w:r w:rsidRPr="00D056F1">
        <w:rPr>
          <w:rFonts w:asciiTheme="minorHAnsi" w:hAnsiTheme="minorHAnsi" w:cstheme="minorHAnsi"/>
          <w:sz w:val="20"/>
          <w:szCs w:val="20"/>
        </w:rPr>
        <w:t xml:space="preserve"> sur liste d’attente. </w:t>
      </w:r>
    </w:p>
    <w:p w:rsidR="004C1539" w:rsidRDefault="004C1539" w:rsidP="004C1539">
      <w:pPr>
        <w:rPr>
          <w:rFonts w:asciiTheme="minorHAnsi" w:hAnsiTheme="minorHAnsi" w:cstheme="minorHAnsi"/>
          <w:sz w:val="20"/>
          <w:szCs w:val="20"/>
        </w:rPr>
      </w:pPr>
    </w:p>
    <w:p w:rsidR="004C1539" w:rsidRPr="00D71068" w:rsidRDefault="00D71068" w:rsidP="00D71068">
      <w:pPr>
        <w:pStyle w:val="Standard"/>
        <w:shd w:val="clear" w:color="auto" w:fill="A5DCEB" w:themeFill="background1" w:themeFillTint="66"/>
        <w:spacing w:after="120"/>
        <w:rPr>
          <w:rFonts w:asciiTheme="minorHAnsi" w:hAnsiTheme="minorHAnsi" w:cstheme="minorHAnsi"/>
          <w:bCs/>
          <w:sz w:val="20"/>
          <w:szCs w:val="20"/>
        </w:rPr>
      </w:pPr>
      <w:r w:rsidRPr="00D71068">
        <w:rPr>
          <w:rFonts w:asciiTheme="minorHAnsi" w:hAnsiTheme="minorHAnsi" w:cstheme="minorHAnsi"/>
          <w:b/>
          <w:bCs/>
          <w:sz w:val="20"/>
          <w:szCs w:val="20"/>
        </w:rPr>
        <w:t xml:space="preserve">| FONCTIONNEMENT </w:t>
      </w:r>
      <w:r w:rsidR="00D95B0E">
        <w:rPr>
          <w:rFonts w:asciiTheme="minorHAnsi" w:hAnsiTheme="minorHAnsi" w:cstheme="minorHAnsi"/>
          <w:bCs/>
          <w:sz w:val="20"/>
          <w:szCs w:val="20"/>
        </w:rPr>
        <w:t xml:space="preserve">DES </w:t>
      </w:r>
      <w:r w:rsidR="00845A21" w:rsidRPr="00D71068">
        <w:rPr>
          <w:rFonts w:asciiTheme="minorHAnsi" w:hAnsiTheme="minorHAnsi" w:cstheme="minorHAnsi"/>
          <w:sz w:val="20"/>
          <w:szCs w:val="20"/>
        </w:rPr>
        <w:t>L</w:t>
      </w:r>
      <w:r w:rsidR="00845A21">
        <w:rPr>
          <w:rFonts w:asciiTheme="minorHAnsi" w:hAnsiTheme="minorHAnsi" w:cstheme="minorHAnsi"/>
          <w:sz w:val="20"/>
          <w:szCs w:val="20"/>
        </w:rPr>
        <w:t>HSS</w:t>
      </w:r>
      <w:r w:rsidRPr="00D71068">
        <w:rPr>
          <w:rFonts w:asciiTheme="minorHAnsi" w:hAnsiTheme="minorHAnsi" w:cstheme="minorHAnsi"/>
          <w:bCs/>
          <w:sz w:val="20"/>
          <w:szCs w:val="20"/>
        </w:rPr>
        <w:t xml:space="preserve"> FRANCE HORIZON </w:t>
      </w:r>
    </w:p>
    <w:p w:rsidR="00D056F1" w:rsidRPr="00D056F1" w:rsidRDefault="004C1539" w:rsidP="00D056F1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 w:rsidRPr="00D056F1">
        <w:rPr>
          <w:rFonts w:asciiTheme="minorHAnsi" w:hAnsiTheme="minorHAnsi" w:cstheme="minorHAnsi"/>
          <w:sz w:val="20"/>
          <w:szCs w:val="20"/>
        </w:rPr>
        <w:t xml:space="preserve">La structure fonctionne 7 jours sur 7 et le personnel soignant (infirmier et aide-soignant) est présent 24h/24. </w:t>
      </w:r>
    </w:p>
    <w:p w:rsidR="004C1539" w:rsidRPr="00D056F1" w:rsidRDefault="004C1539" w:rsidP="00D056F1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 w:rsidRPr="00D056F1">
        <w:rPr>
          <w:rFonts w:asciiTheme="minorHAnsi" w:hAnsiTheme="minorHAnsi" w:cstheme="minorHAnsi"/>
          <w:sz w:val="20"/>
          <w:szCs w:val="20"/>
        </w:rPr>
        <w:t xml:space="preserve">La nuit, un veilleur est présent. </w:t>
      </w:r>
    </w:p>
    <w:p w:rsidR="00D056F1" w:rsidRPr="00D056F1" w:rsidRDefault="00F51635" w:rsidP="00D056F1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En référence au décret n° 2016-12 du 11 janvier 2016 relatif aux conditions techniques d’organisation et de fonctionnement des structures dénommées « Lits </w:t>
      </w:r>
      <w:r w:rsidR="00845A21">
        <w:rPr>
          <w:rFonts w:asciiTheme="minorHAnsi" w:hAnsiTheme="minorHAnsi" w:cstheme="minorHAnsi"/>
          <w:sz w:val="20"/>
          <w:szCs w:val="20"/>
        </w:rPr>
        <w:t xml:space="preserve">Halte Soins Santé </w:t>
      </w:r>
      <w:r>
        <w:rPr>
          <w:rFonts w:asciiTheme="minorHAnsi" w:hAnsiTheme="minorHAnsi" w:cstheme="minorHAnsi"/>
          <w:sz w:val="20"/>
          <w:szCs w:val="20"/>
        </w:rPr>
        <w:t>», l</w:t>
      </w:r>
      <w:r w:rsidR="004C1539" w:rsidRPr="00D056F1">
        <w:rPr>
          <w:rFonts w:asciiTheme="minorHAnsi" w:hAnsiTheme="minorHAnsi" w:cstheme="minorHAnsi"/>
          <w:sz w:val="20"/>
          <w:szCs w:val="20"/>
        </w:rPr>
        <w:t xml:space="preserve">a réglementation prévoit </w:t>
      </w:r>
      <w:r>
        <w:rPr>
          <w:rFonts w:asciiTheme="minorHAnsi" w:hAnsiTheme="minorHAnsi" w:cstheme="minorHAnsi"/>
          <w:sz w:val="20"/>
          <w:szCs w:val="20"/>
        </w:rPr>
        <w:t xml:space="preserve">la possibilité d’une participation financière à l’hébergement </w:t>
      </w:r>
      <w:r w:rsidR="004C1539" w:rsidRPr="00D056F1">
        <w:rPr>
          <w:rFonts w:asciiTheme="minorHAnsi" w:hAnsiTheme="minorHAnsi" w:cstheme="minorHAnsi"/>
          <w:sz w:val="20"/>
          <w:szCs w:val="20"/>
        </w:rPr>
        <w:t xml:space="preserve">de 25% des </w:t>
      </w:r>
      <w:r>
        <w:rPr>
          <w:rFonts w:asciiTheme="minorHAnsi" w:hAnsiTheme="minorHAnsi" w:cstheme="minorHAnsi"/>
          <w:sz w:val="20"/>
          <w:szCs w:val="20"/>
        </w:rPr>
        <w:t xml:space="preserve">ressources </w:t>
      </w:r>
      <w:r w:rsidR="004C1539" w:rsidRPr="00D056F1">
        <w:rPr>
          <w:rFonts w:asciiTheme="minorHAnsi" w:hAnsiTheme="minorHAnsi" w:cstheme="minorHAnsi"/>
          <w:sz w:val="20"/>
          <w:szCs w:val="20"/>
        </w:rPr>
        <w:t xml:space="preserve">de la personne accueillie. </w:t>
      </w:r>
    </w:p>
    <w:p w:rsidR="00D056F1" w:rsidRPr="00D056F1" w:rsidRDefault="00D056F1" w:rsidP="00D056F1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Le</w:t>
      </w:r>
      <w:r w:rsidRPr="00D056F1">
        <w:rPr>
          <w:rFonts w:asciiTheme="minorHAnsi" w:hAnsiTheme="minorHAnsi" w:cstheme="minorHAnsi"/>
          <w:sz w:val="20"/>
          <w:szCs w:val="20"/>
        </w:rPr>
        <w:t xml:space="preserve"> travailleur social </w:t>
      </w:r>
      <w:r>
        <w:rPr>
          <w:rFonts w:asciiTheme="minorHAnsi" w:hAnsiTheme="minorHAnsi" w:cstheme="minorHAnsi"/>
          <w:sz w:val="20"/>
          <w:szCs w:val="20"/>
        </w:rPr>
        <w:t xml:space="preserve">de la structure rencontrera le patient </w:t>
      </w:r>
      <w:r w:rsidRPr="00D056F1">
        <w:rPr>
          <w:rFonts w:asciiTheme="minorHAnsi" w:hAnsiTheme="minorHAnsi" w:cstheme="minorHAnsi"/>
          <w:sz w:val="20"/>
          <w:szCs w:val="20"/>
        </w:rPr>
        <w:t xml:space="preserve">afin </w:t>
      </w:r>
      <w:r>
        <w:rPr>
          <w:rFonts w:asciiTheme="minorHAnsi" w:hAnsiTheme="minorHAnsi" w:cstheme="minorHAnsi"/>
          <w:sz w:val="20"/>
          <w:szCs w:val="20"/>
        </w:rPr>
        <w:t xml:space="preserve">de s’assurer que tous les droits sont ouverts. </w:t>
      </w:r>
      <w:r>
        <w:rPr>
          <w:rFonts w:asciiTheme="minorHAnsi" w:hAnsiTheme="minorHAnsi" w:cstheme="minorHAnsi"/>
          <w:sz w:val="20"/>
          <w:szCs w:val="20"/>
        </w:rPr>
        <w:br/>
        <w:t>Ils élaboreront ensemble</w:t>
      </w:r>
      <w:r w:rsidR="00913BE2">
        <w:rPr>
          <w:rFonts w:asciiTheme="minorHAnsi" w:hAnsiTheme="minorHAnsi" w:cstheme="minorHAnsi"/>
          <w:sz w:val="20"/>
          <w:szCs w:val="20"/>
        </w:rPr>
        <w:t xml:space="preserve"> (en temps et en heure)</w:t>
      </w:r>
      <w:r>
        <w:rPr>
          <w:rFonts w:asciiTheme="minorHAnsi" w:hAnsiTheme="minorHAnsi" w:cstheme="minorHAnsi"/>
          <w:sz w:val="20"/>
          <w:szCs w:val="20"/>
        </w:rPr>
        <w:t xml:space="preserve"> la</w:t>
      </w:r>
      <w:r w:rsidRPr="00D056F1">
        <w:rPr>
          <w:rFonts w:asciiTheme="minorHAnsi" w:hAnsiTheme="minorHAnsi" w:cstheme="minorHAnsi"/>
          <w:sz w:val="20"/>
          <w:szCs w:val="20"/>
        </w:rPr>
        <w:t xml:space="preserve"> sortie</w:t>
      </w:r>
      <w:r w:rsidR="00913BE2">
        <w:rPr>
          <w:rFonts w:asciiTheme="minorHAnsi" w:hAnsiTheme="minorHAnsi" w:cstheme="minorHAnsi"/>
          <w:sz w:val="20"/>
          <w:szCs w:val="20"/>
        </w:rPr>
        <w:t xml:space="preserve"> du patient</w:t>
      </w:r>
      <w:r w:rsidRPr="00D056F1">
        <w:rPr>
          <w:rFonts w:asciiTheme="minorHAnsi" w:hAnsiTheme="minorHAnsi" w:cstheme="minorHAnsi"/>
          <w:sz w:val="20"/>
          <w:szCs w:val="20"/>
        </w:rPr>
        <w:t xml:space="preserve"> vers un dispositif adapté. </w:t>
      </w:r>
    </w:p>
    <w:p w:rsidR="00D056F1" w:rsidRDefault="00D056F1" w:rsidP="00D056F1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 w:rsidRPr="00D056F1">
        <w:rPr>
          <w:rFonts w:asciiTheme="minorHAnsi" w:hAnsiTheme="minorHAnsi" w:cstheme="minorHAnsi"/>
          <w:sz w:val="20"/>
          <w:szCs w:val="20"/>
        </w:rPr>
        <w:t xml:space="preserve">Certains animaux </w:t>
      </w:r>
      <w:r>
        <w:rPr>
          <w:rFonts w:asciiTheme="minorHAnsi" w:hAnsiTheme="minorHAnsi" w:cstheme="minorHAnsi"/>
          <w:sz w:val="20"/>
          <w:szCs w:val="20"/>
        </w:rPr>
        <w:t xml:space="preserve">peuvent être </w:t>
      </w:r>
      <w:r w:rsidRPr="00D056F1">
        <w:rPr>
          <w:rFonts w:asciiTheme="minorHAnsi" w:hAnsiTheme="minorHAnsi" w:cstheme="minorHAnsi"/>
          <w:sz w:val="20"/>
          <w:szCs w:val="20"/>
        </w:rPr>
        <w:t xml:space="preserve">admis sous conditions. </w:t>
      </w:r>
    </w:p>
    <w:p w:rsidR="00D95B0E" w:rsidRPr="00D056F1" w:rsidRDefault="00D95B0E" w:rsidP="00D056F1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Sous certaines conditions, l’accueil de proches du patient pourra être assurée par la structure. </w:t>
      </w:r>
    </w:p>
    <w:p w:rsidR="004C1539" w:rsidRPr="00D71068" w:rsidRDefault="00D056F1" w:rsidP="00D71068">
      <w:pPr>
        <w:pStyle w:val="Paragraphedeliste"/>
        <w:numPr>
          <w:ilvl w:val="0"/>
          <w:numId w:val="4"/>
        </w:numPr>
        <w:spacing w:after="240"/>
        <w:rPr>
          <w:rFonts w:asciiTheme="minorHAnsi" w:hAnsiTheme="minorHAnsi" w:cstheme="minorHAnsi"/>
          <w:sz w:val="20"/>
          <w:szCs w:val="20"/>
        </w:rPr>
      </w:pPr>
      <w:r w:rsidRPr="00D056F1">
        <w:rPr>
          <w:rFonts w:asciiTheme="minorHAnsi" w:hAnsiTheme="minorHAnsi" w:cstheme="minorHAnsi"/>
          <w:sz w:val="20"/>
          <w:szCs w:val="20"/>
        </w:rPr>
        <w:t xml:space="preserve">La durée réglementaire du séjour est illimitée, mais elle reste conditionnée à l’évolution de l’état de santé </w:t>
      </w:r>
      <w:r>
        <w:rPr>
          <w:rFonts w:asciiTheme="minorHAnsi" w:hAnsiTheme="minorHAnsi" w:cstheme="minorHAnsi"/>
          <w:sz w:val="20"/>
          <w:szCs w:val="20"/>
        </w:rPr>
        <w:br/>
      </w:r>
      <w:r w:rsidR="00D95B0E">
        <w:rPr>
          <w:rFonts w:asciiTheme="minorHAnsi" w:hAnsiTheme="minorHAnsi" w:cstheme="minorHAnsi"/>
          <w:sz w:val="20"/>
          <w:szCs w:val="20"/>
        </w:rPr>
        <w:t xml:space="preserve">de la personne accueillie, elle reste soumise à avis médical, pris en concertation avec l’équipe pluridisciplinaire </w:t>
      </w:r>
      <w:r w:rsidRPr="00D056F1">
        <w:rPr>
          <w:rFonts w:asciiTheme="minorHAnsi" w:hAnsiTheme="minorHAnsi" w:cstheme="minorHAnsi"/>
          <w:sz w:val="20"/>
          <w:szCs w:val="20"/>
        </w:rPr>
        <w:t>et fera l’objet de points d’étape formalisés dans le projet personnalisé.</w:t>
      </w:r>
      <w:r w:rsidR="00D95B0E">
        <w:rPr>
          <w:rFonts w:asciiTheme="minorHAnsi" w:hAnsiTheme="minorHAnsi" w:cstheme="minorHAnsi"/>
          <w:sz w:val="20"/>
          <w:szCs w:val="20"/>
        </w:rPr>
        <w:t xml:space="preserve"> En cas de souhait </w:t>
      </w:r>
      <w:r w:rsidR="009D620E">
        <w:rPr>
          <w:rFonts w:asciiTheme="minorHAnsi" w:hAnsiTheme="minorHAnsi" w:cstheme="minorHAnsi"/>
          <w:sz w:val="20"/>
          <w:szCs w:val="20"/>
        </w:rPr>
        <w:br/>
      </w:r>
      <w:r w:rsidR="00D95B0E">
        <w:rPr>
          <w:rFonts w:asciiTheme="minorHAnsi" w:hAnsiTheme="minorHAnsi" w:cstheme="minorHAnsi"/>
          <w:sz w:val="20"/>
          <w:szCs w:val="20"/>
        </w:rPr>
        <w:t xml:space="preserve">du patient de quitter volontairement le dispositif contre avis médical, celui-ci sera informé par le médecin référent </w:t>
      </w:r>
      <w:r w:rsidR="00845A21">
        <w:rPr>
          <w:rFonts w:asciiTheme="minorHAnsi" w:hAnsiTheme="minorHAnsi" w:cstheme="minorHAnsi"/>
          <w:sz w:val="20"/>
          <w:szCs w:val="20"/>
        </w:rPr>
        <w:t>LHSS</w:t>
      </w:r>
      <w:r w:rsidR="00D95B0E">
        <w:rPr>
          <w:rFonts w:asciiTheme="minorHAnsi" w:hAnsiTheme="minorHAnsi" w:cstheme="minorHAnsi"/>
          <w:sz w:val="20"/>
          <w:szCs w:val="20"/>
        </w:rPr>
        <w:t xml:space="preserve"> et la directrice régionale des risques liés à cette sortie prématurée. </w:t>
      </w:r>
    </w:p>
    <w:p w:rsidR="00D95B0E" w:rsidRDefault="00D95B0E" w:rsidP="00D95B0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71068" w:rsidRDefault="004C1539" w:rsidP="00D95B0E">
      <w:pPr>
        <w:spacing w:after="48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71068">
        <w:rPr>
          <w:rFonts w:asciiTheme="minorHAnsi" w:hAnsiTheme="minorHAnsi" w:cstheme="minorHAnsi"/>
          <w:b/>
          <w:sz w:val="20"/>
          <w:szCs w:val="20"/>
        </w:rPr>
        <w:t>! Il est nécessaire d’arriver avec deux jo</w:t>
      </w:r>
      <w:r w:rsidR="00126A6D">
        <w:rPr>
          <w:rFonts w:asciiTheme="minorHAnsi" w:hAnsiTheme="minorHAnsi" w:cstheme="minorHAnsi"/>
          <w:b/>
          <w:sz w:val="20"/>
          <w:szCs w:val="20"/>
        </w:rPr>
        <w:t>urs de traitement et/ou d’adresser par mail</w:t>
      </w:r>
      <w:r w:rsidRPr="00D71068">
        <w:rPr>
          <w:rFonts w:asciiTheme="minorHAnsi" w:hAnsiTheme="minorHAnsi" w:cstheme="minorHAnsi"/>
          <w:b/>
          <w:sz w:val="20"/>
          <w:szCs w:val="20"/>
        </w:rPr>
        <w:t xml:space="preserve"> l’ordonnance 48h avant l’entrée.</w:t>
      </w:r>
    </w:p>
    <w:p w:rsidR="00D71068" w:rsidRPr="004C1539" w:rsidRDefault="00D71068" w:rsidP="00D95B0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4C1539">
        <w:rPr>
          <w:rFonts w:asciiTheme="minorHAnsi" w:hAnsiTheme="minorHAnsi" w:cstheme="minorHAnsi"/>
          <w:b/>
          <w:sz w:val="20"/>
          <w:szCs w:val="20"/>
        </w:rPr>
        <w:t>Merci de remplir le plus précisément possible la partie sociale</w:t>
      </w:r>
      <w:r w:rsidR="00913BE2">
        <w:rPr>
          <w:rFonts w:asciiTheme="minorHAnsi" w:hAnsiTheme="minorHAnsi" w:cstheme="minorHAnsi"/>
          <w:b/>
          <w:sz w:val="20"/>
          <w:szCs w:val="20"/>
        </w:rPr>
        <w:t xml:space="preserve"> le dossier médical.</w:t>
      </w:r>
    </w:p>
    <w:p w:rsidR="00D71068" w:rsidRPr="00D71068" w:rsidRDefault="00D71068" w:rsidP="004C1539">
      <w:pPr>
        <w:rPr>
          <w:rFonts w:asciiTheme="minorHAnsi" w:hAnsiTheme="minorHAnsi" w:cstheme="minorHAnsi"/>
          <w:b/>
          <w:sz w:val="20"/>
          <w:szCs w:val="20"/>
        </w:rPr>
      </w:pPr>
    </w:p>
    <w:p w:rsidR="00646499" w:rsidRDefault="00646499" w:rsidP="004C1539">
      <w:pPr>
        <w:rPr>
          <w:rFonts w:asciiTheme="minorHAnsi" w:hAnsiTheme="minorHAnsi" w:cstheme="minorHAnsi"/>
          <w:sz w:val="20"/>
          <w:szCs w:val="20"/>
        </w:rPr>
      </w:pPr>
    </w:p>
    <w:p w:rsidR="00646499" w:rsidRDefault="00646499" w:rsidP="004C1539">
      <w:pPr>
        <w:rPr>
          <w:rFonts w:asciiTheme="minorHAnsi" w:hAnsiTheme="minorHAnsi" w:cstheme="minorHAnsi"/>
          <w:sz w:val="20"/>
          <w:szCs w:val="20"/>
        </w:rPr>
      </w:pPr>
    </w:p>
    <w:p w:rsidR="00646499" w:rsidRDefault="00646499" w:rsidP="004C1539">
      <w:pPr>
        <w:rPr>
          <w:rFonts w:asciiTheme="minorHAnsi" w:hAnsiTheme="minorHAnsi" w:cstheme="minorHAnsi"/>
          <w:sz w:val="20"/>
          <w:szCs w:val="20"/>
        </w:rPr>
      </w:pPr>
    </w:p>
    <w:p w:rsidR="00646499" w:rsidRDefault="00646499" w:rsidP="004C1539">
      <w:pPr>
        <w:rPr>
          <w:rFonts w:asciiTheme="minorHAnsi" w:hAnsiTheme="minorHAnsi" w:cstheme="minorHAnsi"/>
          <w:sz w:val="20"/>
          <w:szCs w:val="20"/>
        </w:rPr>
      </w:pPr>
    </w:p>
    <w:p w:rsidR="00646499" w:rsidRDefault="00646499" w:rsidP="004C1539">
      <w:pPr>
        <w:rPr>
          <w:rFonts w:asciiTheme="minorHAnsi" w:hAnsiTheme="minorHAnsi" w:cstheme="minorHAnsi"/>
          <w:sz w:val="20"/>
          <w:szCs w:val="20"/>
        </w:rPr>
      </w:pPr>
    </w:p>
    <w:p w:rsidR="00D71068" w:rsidRDefault="00D71068" w:rsidP="004C1539">
      <w:pPr>
        <w:rPr>
          <w:rFonts w:asciiTheme="minorHAnsi" w:hAnsiTheme="minorHAnsi" w:cstheme="minorHAnsi"/>
          <w:sz w:val="20"/>
          <w:szCs w:val="20"/>
        </w:rPr>
      </w:pPr>
    </w:p>
    <w:p w:rsidR="004C1539" w:rsidRPr="003E509F" w:rsidRDefault="009D2C9F" w:rsidP="003E509F">
      <w:pPr>
        <w:shd w:val="clear" w:color="auto" w:fill="2BA3C4" w:themeFill="background1"/>
        <w:rPr>
          <w:rFonts w:asciiTheme="minorHAnsi" w:hAnsiTheme="minorHAnsi" w:cstheme="minorHAnsi"/>
          <w:b/>
          <w:color w:val="FFFFFF" w:themeColor="accent4"/>
        </w:rPr>
      </w:pPr>
      <w:r>
        <w:rPr>
          <w:rFonts w:asciiTheme="minorHAnsi" w:hAnsiTheme="minorHAnsi" w:cstheme="minorHAnsi"/>
          <w:b/>
          <w:color w:val="FFFFFF" w:themeColor="accent4"/>
        </w:rPr>
        <w:t xml:space="preserve">| </w:t>
      </w:r>
      <w:r w:rsidR="00646499" w:rsidRPr="003E509F">
        <w:rPr>
          <w:rFonts w:asciiTheme="minorHAnsi" w:hAnsiTheme="minorHAnsi" w:cstheme="minorHAnsi"/>
          <w:b/>
          <w:color w:val="FFFFFF" w:themeColor="accent4"/>
        </w:rPr>
        <w:t>PARTIE À REMPLIR PAR LE PATIENT</w:t>
      </w:r>
    </w:p>
    <w:p w:rsidR="00082038" w:rsidRDefault="00082038" w:rsidP="00082038">
      <w:pPr>
        <w:pStyle w:val="Standard"/>
        <w:rPr>
          <w:rFonts w:asciiTheme="minorHAnsi" w:hAnsiTheme="minorHAnsi" w:cstheme="minorHAnsi"/>
          <w:bCs/>
          <w:sz w:val="20"/>
          <w:szCs w:val="20"/>
        </w:rPr>
      </w:pPr>
    </w:p>
    <w:p w:rsidR="003E509F" w:rsidRDefault="003E509F" w:rsidP="003E509F">
      <w:pPr>
        <w:pStyle w:val="Standard"/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Date de la demande :</w:t>
      </w:r>
      <w:r w:rsidRPr="003F6DFA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-148367953"/>
          <w:placeholder>
            <w:docPart w:val="99BE75952AA942D9ACA4F1FB5F54A224"/>
          </w:placeholder>
          <w:showingPlcHdr/>
          <w:date w:fullDate="2018-01-03T00:00:00Z"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D179BD">
            <w:rPr>
              <w:rStyle w:val="Textedelespacerserv"/>
              <w:sz w:val="18"/>
              <w:szCs w:val="18"/>
            </w:rPr>
            <w:t>Cliquez ici pour entrer une date.</w:t>
          </w:r>
        </w:sdtContent>
      </w:sdt>
    </w:p>
    <w:p w:rsidR="003E509F" w:rsidRPr="003F6DFA" w:rsidRDefault="003E509F" w:rsidP="00082038">
      <w:pPr>
        <w:pStyle w:val="Standard"/>
        <w:rPr>
          <w:rFonts w:asciiTheme="minorHAnsi" w:hAnsiTheme="minorHAnsi" w:cstheme="minorHAnsi"/>
          <w:bCs/>
          <w:sz w:val="20"/>
          <w:szCs w:val="20"/>
        </w:rPr>
      </w:pPr>
    </w:p>
    <w:p w:rsidR="00082038" w:rsidRPr="00913BE2" w:rsidRDefault="00082038" w:rsidP="00082038">
      <w:pPr>
        <w:pStyle w:val="Standard"/>
        <w:shd w:val="clear" w:color="auto" w:fill="A5DCEB" w:themeFill="background1" w:themeFillTint="66"/>
        <w:rPr>
          <w:rFonts w:asciiTheme="minorHAnsi" w:hAnsiTheme="minorHAnsi" w:cstheme="minorHAnsi"/>
          <w:bCs/>
          <w:sz w:val="20"/>
          <w:szCs w:val="20"/>
        </w:rPr>
      </w:pPr>
      <w:r w:rsidRPr="00913BE2">
        <w:rPr>
          <w:rFonts w:asciiTheme="minorHAnsi" w:hAnsiTheme="minorHAnsi" w:cstheme="minorHAnsi"/>
          <w:b/>
          <w:bCs/>
          <w:sz w:val="20"/>
          <w:szCs w:val="20"/>
        </w:rPr>
        <w:t>| LA PERSONNE</w:t>
      </w:r>
      <w:r w:rsidRPr="00913BE2">
        <w:rPr>
          <w:rFonts w:asciiTheme="minorHAnsi" w:hAnsiTheme="minorHAnsi" w:cstheme="minorHAnsi"/>
          <w:bCs/>
          <w:sz w:val="20"/>
          <w:szCs w:val="20"/>
        </w:rPr>
        <w:t xml:space="preserve"> CONCERNÉE</w:t>
      </w:r>
    </w:p>
    <w:tbl>
      <w:tblPr>
        <w:tblStyle w:val="Grilledutableau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"/>
        <w:gridCol w:w="142"/>
        <w:gridCol w:w="142"/>
        <w:gridCol w:w="283"/>
        <w:gridCol w:w="3544"/>
        <w:gridCol w:w="992"/>
        <w:gridCol w:w="3402"/>
      </w:tblGrid>
      <w:tr w:rsidR="00082038" w:rsidTr="00913BE2">
        <w:trPr>
          <w:trHeight w:val="397"/>
        </w:trPr>
        <w:tc>
          <w:tcPr>
            <w:tcW w:w="1526" w:type="dxa"/>
            <w:gridSpan w:val="4"/>
            <w:vAlign w:val="bottom"/>
          </w:tcPr>
          <w:p w:rsidR="00082038" w:rsidRPr="00956308" w:rsidRDefault="00082038" w:rsidP="00425935">
            <w:pPr>
              <w:pStyle w:val="Standard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76648">
              <w:rPr>
                <w:rFonts w:asciiTheme="minorHAnsi" w:hAnsiTheme="minorHAnsi" w:cstheme="minorHAnsi"/>
                <w:b/>
                <w:color w:val="2BA3C4" w:themeColor="background1"/>
                <w:sz w:val="18"/>
                <w:szCs w:val="18"/>
              </w:rPr>
              <w:t xml:space="preserve">Nom – prénom : </w:t>
            </w:r>
          </w:p>
        </w:tc>
        <w:sdt>
          <w:sdtPr>
            <w:rPr>
              <w:rFonts w:asciiTheme="minorHAnsi" w:hAnsiTheme="minorHAnsi" w:cstheme="minorHAnsi"/>
              <w:bCs/>
              <w:sz w:val="20"/>
              <w:szCs w:val="20"/>
            </w:rPr>
            <w:id w:val="50739171"/>
            <w:placeholder>
              <w:docPart w:val="578B9855E06D47FFBC10D4F8A576C3EF"/>
            </w:placeholder>
            <w:showingPlcHdr/>
          </w:sdtPr>
          <w:sdtEndPr/>
          <w:sdtContent>
            <w:tc>
              <w:tcPr>
                <w:tcW w:w="8221" w:type="dxa"/>
                <w:gridSpan w:val="4"/>
                <w:vAlign w:val="bottom"/>
              </w:tcPr>
              <w:p w:rsidR="00082038" w:rsidRDefault="00082038" w:rsidP="00425935">
                <w:pPr>
                  <w:pStyle w:val="Standard"/>
                  <w:rPr>
                    <w:rFonts w:asciiTheme="minorHAnsi" w:hAnsiTheme="minorHAnsi" w:cstheme="minorHAnsi"/>
                    <w:bCs/>
                    <w:sz w:val="20"/>
                    <w:szCs w:val="20"/>
                  </w:rPr>
                </w:pPr>
                <w:r w:rsidRPr="00D179BD">
                  <w:rPr>
                    <w:rStyle w:val="Textedelespacerserv"/>
                    <w:sz w:val="18"/>
                    <w:szCs w:val="18"/>
                  </w:rPr>
                  <w:t>Cliquez ici pour taper du texte.</w:t>
                </w:r>
              </w:p>
            </w:tc>
          </w:sdtContent>
        </w:sdt>
      </w:tr>
      <w:tr w:rsidR="00082038" w:rsidTr="00913BE2">
        <w:trPr>
          <w:gridAfter w:val="2"/>
          <w:wAfter w:w="4394" w:type="dxa"/>
          <w:trHeight w:val="397"/>
        </w:trPr>
        <w:tc>
          <w:tcPr>
            <w:tcW w:w="675" w:type="dxa"/>
            <w:vAlign w:val="bottom"/>
          </w:tcPr>
          <w:p w:rsidR="00082038" w:rsidRDefault="00082038" w:rsidP="00425935">
            <w:pPr>
              <w:pStyle w:val="Standard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76648">
              <w:rPr>
                <w:rFonts w:asciiTheme="minorHAnsi" w:hAnsiTheme="minorHAnsi" w:cstheme="minorHAnsi"/>
                <w:b/>
                <w:bCs/>
                <w:color w:val="2BA3C4" w:themeColor="background1"/>
                <w:sz w:val="18"/>
                <w:szCs w:val="18"/>
              </w:rPr>
              <w:t>Age :</w:t>
            </w:r>
            <w:r w:rsidRPr="00076648">
              <w:rPr>
                <w:rFonts w:asciiTheme="minorHAnsi" w:hAnsiTheme="minorHAnsi" w:cstheme="minorHAnsi"/>
                <w:bCs/>
                <w:color w:val="2BA3C4" w:themeColor="background1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FH"/>
            </w:rPr>
            <w:id w:val="1007717337"/>
            <w:placeholder>
              <w:docPart w:val="578B9855E06D47FFBC10D4F8A576C3EF"/>
            </w:placeholder>
            <w:showingPlcHdr/>
          </w:sdtPr>
          <w:sdtEndPr>
            <w:rPr>
              <w:rStyle w:val="Policepardfaut"/>
              <w:rFonts w:ascii="Arial" w:hAnsi="Arial" w:cstheme="minorHAnsi"/>
              <w:bCs/>
              <w:sz w:val="24"/>
              <w:szCs w:val="20"/>
            </w:rPr>
          </w:sdtEndPr>
          <w:sdtContent>
            <w:tc>
              <w:tcPr>
                <w:tcW w:w="4678" w:type="dxa"/>
                <w:gridSpan w:val="5"/>
                <w:vAlign w:val="bottom"/>
              </w:tcPr>
              <w:p w:rsidR="00082038" w:rsidRDefault="005D38D6" w:rsidP="00425935">
                <w:pPr>
                  <w:pStyle w:val="Standard"/>
                  <w:rPr>
                    <w:rFonts w:asciiTheme="minorHAnsi" w:hAnsiTheme="minorHAnsi" w:cstheme="minorHAnsi"/>
                    <w:bCs/>
                    <w:sz w:val="20"/>
                    <w:szCs w:val="20"/>
                  </w:rPr>
                </w:pPr>
                <w:r w:rsidRPr="00D179BD">
                  <w:rPr>
                    <w:rStyle w:val="Textedelespacerserv"/>
                    <w:sz w:val="18"/>
                    <w:szCs w:val="18"/>
                  </w:rPr>
                  <w:t>Cliquez ici pour taper du texte.</w:t>
                </w:r>
              </w:p>
            </w:tc>
          </w:sdtContent>
        </w:sdt>
      </w:tr>
      <w:tr w:rsidR="00082038" w:rsidTr="00913BE2">
        <w:trPr>
          <w:trHeight w:val="397"/>
        </w:trPr>
        <w:tc>
          <w:tcPr>
            <w:tcW w:w="1242" w:type="dxa"/>
            <w:gridSpan w:val="2"/>
            <w:vAlign w:val="bottom"/>
          </w:tcPr>
          <w:p w:rsidR="00082038" w:rsidRDefault="00082038" w:rsidP="00425935">
            <w:pPr>
              <w:pStyle w:val="Standard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76648">
              <w:rPr>
                <w:rFonts w:asciiTheme="minorHAnsi" w:hAnsiTheme="minorHAnsi" w:cstheme="minorHAnsi"/>
                <w:b/>
                <w:bCs/>
                <w:color w:val="2BA3C4" w:themeColor="background1"/>
                <w:sz w:val="18"/>
                <w:szCs w:val="18"/>
              </w:rPr>
              <w:t>Ressources :</w:t>
            </w:r>
          </w:p>
        </w:tc>
        <w:tc>
          <w:tcPr>
            <w:tcW w:w="4111" w:type="dxa"/>
            <w:gridSpan w:val="4"/>
            <w:vAlign w:val="bottom"/>
          </w:tcPr>
          <w:p w:rsidR="00082038" w:rsidRDefault="002C6238" w:rsidP="00425935">
            <w:pPr>
              <w:pStyle w:val="Standard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0"/>
                  <w:szCs w:val="20"/>
                </w:rPr>
                <w:alias w:val="Ressources"/>
                <w:tag w:val="Ressources"/>
                <w:id w:val="67692524"/>
                <w:placeholder>
                  <w:docPart w:val="FE1374961F8A4239AB4DF6A62D662EF2"/>
                </w:placeholder>
                <w:showingPlcHdr/>
                <w:comboBox>
                  <w:listItem w:value="Choisissez un élément."/>
                  <w:listItem w:displayText="RSA" w:value="RSA"/>
                  <w:listItem w:displayText="AAH" w:value="AAH"/>
                  <w:listItem w:displayText="ARE" w:value="ARE"/>
                  <w:listItem w:displayText="SALAIRE" w:value="SALAIRE"/>
                  <w:listItem w:displayText="Indemnités Journalières" w:value="Indemnités Journalières"/>
                  <w:listItem w:displayText="Allocations Familiales" w:value="Allocations Familiales"/>
                </w:comboBox>
              </w:sdtPr>
              <w:sdtEndPr/>
              <w:sdtContent>
                <w:r w:rsidR="00082038" w:rsidRPr="00D179BD">
                  <w:rPr>
                    <w:rStyle w:val="Textedelespacerserv"/>
                    <w:sz w:val="18"/>
                    <w:szCs w:val="18"/>
                  </w:rPr>
                  <w:t>Choisissez un élément.</w:t>
                </w:r>
              </w:sdtContent>
            </w:sdt>
          </w:p>
        </w:tc>
        <w:tc>
          <w:tcPr>
            <w:tcW w:w="992" w:type="dxa"/>
            <w:vAlign w:val="bottom"/>
          </w:tcPr>
          <w:p w:rsidR="00082038" w:rsidRDefault="00082038" w:rsidP="00425935">
            <w:pPr>
              <w:pStyle w:val="Standard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76648">
              <w:rPr>
                <w:rFonts w:asciiTheme="minorHAnsi" w:hAnsiTheme="minorHAnsi" w:cstheme="minorHAnsi"/>
                <w:b/>
                <w:bCs/>
                <w:color w:val="2BA3C4" w:themeColor="background1"/>
                <w:sz w:val="18"/>
                <w:szCs w:val="20"/>
              </w:rPr>
              <w:t>Montant :</w:t>
            </w:r>
          </w:p>
        </w:tc>
        <w:tc>
          <w:tcPr>
            <w:tcW w:w="3402" w:type="dxa"/>
            <w:vAlign w:val="bottom"/>
          </w:tcPr>
          <w:p w:rsidR="00082038" w:rsidRDefault="002C6238" w:rsidP="00425935">
            <w:pPr>
              <w:pStyle w:val="Standard"/>
              <w:tabs>
                <w:tab w:val="left" w:pos="1769"/>
              </w:tabs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sdt>
              <w:sdtPr>
                <w:rPr>
                  <w:rStyle w:val="FH"/>
                </w:rPr>
                <w:id w:val="-353034157"/>
                <w:placeholder>
                  <w:docPart w:val="578B9855E06D47FFBC10D4F8A576C3EF"/>
                </w:placeholder>
                <w:showingPlcHdr/>
              </w:sdtPr>
              <w:sdtEndPr>
                <w:rPr>
                  <w:rStyle w:val="Policepardfaut"/>
                  <w:rFonts w:ascii="Arial" w:hAnsi="Arial" w:cstheme="minorHAnsi"/>
                  <w:bCs/>
                  <w:sz w:val="24"/>
                  <w:szCs w:val="20"/>
                </w:rPr>
              </w:sdtEndPr>
              <w:sdtContent>
                <w:r w:rsidR="005D38D6" w:rsidRPr="00D179BD">
                  <w:rPr>
                    <w:rStyle w:val="Textedelespacerserv"/>
                    <w:sz w:val="18"/>
                    <w:szCs w:val="18"/>
                  </w:rPr>
                  <w:t>Cliquez ici pour taper du texte.</w:t>
                </w:r>
              </w:sdtContent>
            </w:sdt>
            <w:r w:rsidR="00082038">
              <w:rPr>
                <w:rFonts w:asciiTheme="minorHAnsi" w:hAnsiTheme="minorHAnsi" w:cstheme="minorHAnsi"/>
                <w:bCs/>
                <w:sz w:val="20"/>
                <w:szCs w:val="20"/>
              </w:rPr>
              <w:tab/>
            </w:r>
          </w:p>
        </w:tc>
      </w:tr>
      <w:tr w:rsidR="00082038" w:rsidTr="00913BE2">
        <w:trPr>
          <w:trHeight w:val="454"/>
        </w:trPr>
        <w:tc>
          <w:tcPr>
            <w:tcW w:w="1384" w:type="dxa"/>
            <w:gridSpan w:val="3"/>
            <w:vAlign w:val="bottom"/>
          </w:tcPr>
          <w:p w:rsidR="00082038" w:rsidRPr="00956308" w:rsidRDefault="00082038" w:rsidP="00425935">
            <w:pPr>
              <w:pStyle w:val="Standard"/>
              <w:rPr>
                <w:rFonts w:asciiTheme="minorHAnsi" w:hAnsiTheme="minorHAnsi" w:cstheme="minorHAnsi"/>
                <w:b/>
                <w:sz w:val="22"/>
              </w:rPr>
            </w:pPr>
            <w:r w:rsidRPr="00076648">
              <w:rPr>
                <w:rFonts w:asciiTheme="minorHAnsi" w:hAnsiTheme="minorHAnsi" w:cstheme="minorHAnsi"/>
                <w:b/>
                <w:bCs/>
                <w:color w:val="2BA3C4" w:themeColor="background1"/>
                <w:sz w:val="18"/>
                <w:szCs w:val="20"/>
              </w:rPr>
              <w:t xml:space="preserve">Coordonnées :   </w:t>
            </w:r>
          </w:p>
        </w:tc>
        <w:tc>
          <w:tcPr>
            <w:tcW w:w="425" w:type="dxa"/>
            <w:gridSpan w:val="2"/>
            <w:vAlign w:val="bottom"/>
          </w:tcPr>
          <w:p w:rsidR="00082038" w:rsidRDefault="00082038" w:rsidP="00425935">
            <w:pPr>
              <w:pStyle w:val="Standard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76648">
              <w:rPr>
                <w:rFonts w:asciiTheme="minorHAnsi" w:hAnsiTheme="minorHAnsi" w:cstheme="minorHAnsi"/>
                <w:bCs/>
                <w:color w:val="2BA3C4" w:themeColor="background1"/>
                <w:sz w:val="20"/>
                <w:szCs w:val="20"/>
              </w:rPr>
              <w:sym w:font="Wingdings" w:char="F028"/>
            </w:r>
          </w:p>
        </w:tc>
        <w:sdt>
          <w:sdtPr>
            <w:rPr>
              <w:rStyle w:val="FH"/>
            </w:rPr>
            <w:id w:val="1608154514"/>
            <w:placeholder>
              <w:docPart w:val="578B9855E06D47FFBC10D4F8A576C3EF"/>
            </w:placeholder>
            <w:showingPlcHdr/>
          </w:sdtPr>
          <w:sdtEndPr>
            <w:rPr>
              <w:rStyle w:val="Policepardfaut"/>
              <w:rFonts w:ascii="Arial" w:hAnsi="Arial" w:cstheme="minorHAnsi"/>
              <w:bCs/>
              <w:sz w:val="24"/>
              <w:szCs w:val="20"/>
            </w:rPr>
          </w:sdtEndPr>
          <w:sdtContent>
            <w:tc>
              <w:tcPr>
                <w:tcW w:w="3544" w:type="dxa"/>
                <w:vAlign w:val="bottom"/>
              </w:tcPr>
              <w:p w:rsidR="00082038" w:rsidRDefault="005D38D6" w:rsidP="00425935">
                <w:pPr>
                  <w:pStyle w:val="Standard"/>
                  <w:rPr>
                    <w:rFonts w:asciiTheme="minorHAnsi" w:hAnsiTheme="minorHAnsi" w:cstheme="minorHAnsi"/>
                    <w:bCs/>
                    <w:sz w:val="20"/>
                    <w:szCs w:val="20"/>
                  </w:rPr>
                </w:pPr>
                <w:r w:rsidRPr="00D179BD">
                  <w:rPr>
                    <w:rStyle w:val="Textedelespacerserv"/>
                    <w:sz w:val="18"/>
                    <w:szCs w:val="18"/>
                  </w:rPr>
                  <w:t>Cliquez ici pour taper du texte.</w:t>
                </w:r>
              </w:p>
            </w:tc>
          </w:sdtContent>
        </w:sdt>
        <w:tc>
          <w:tcPr>
            <w:tcW w:w="992" w:type="dxa"/>
            <w:vAlign w:val="bottom"/>
          </w:tcPr>
          <w:p w:rsidR="00082038" w:rsidRDefault="00082038" w:rsidP="00425935">
            <w:pPr>
              <w:pStyle w:val="Standard"/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76648">
              <w:rPr>
                <w:rFonts w:asciiTheme="minorHAnsi" w:hAnsiTheme="minorHAnsi" w:cstheme="minorHAnsi"/>
                <w:bCs/>
                <w:color w:val="2BA3C4" w:themeColor="background1"/>
                <w:sz w:val="20"/>
                <w:szCs w:val="20"/>
              </w:rPr>
              <w:t>@</w:t>
            </w:r>
          </w:p>
        </w:tc>
        <w:sdt>
          <w:sdtPr>
            <w:rPr>
              <w:rStyle w:val="FH"/>
            </w:rPr>
            <w:id w:val="-73671076"/>
            <w:placeholder>
              <w:docPart w:val="578B9855E06D47FFBC10D4F8A576C3EF"/>
            </w:placeholder>
            <w:showingPlcHdr/>
          </w:sdtPr>
          <w:sdtEndPr>
            <w:rPr>
              <w:rStyle w:val="Policepardfaut"/>
              <w:rFonts w:ascii="Arial" w:hAnsi="Arial" w:cstheme="minorHAnsi"/>
              <w:bCs/>
              <w:sz w:val="24"/>
              <w:szCs w:val="20"/>
            </w:rPr>
          </w:sdtEndPr>
          <w:sdtContent>
            <w:tc>
              <w:tcPr>
                <w:tcW w:w="3402" w:type="dxa"/>
                <w:vAlign w:val="bottom"/>
              </w:tcPr>
              <w:p w:rsidR="00082038" w:rsidRDefault="005D38D6" w:rsidP="00425935">
                <w:pPr>
                  <w:pStyle w:val="Standard"/>
                  <w:rPr>
                    <w:rFonts w:asciiTheme="minorHAnsi" w:hAnsiTheme="minorHAnsi" w:cstheme="minorHAnsi"/>
                    <w:bCs/>
                    <w:sz w:val="20"/>
                    <w:szCs w:val="20"/>
                  </w:rPr>
                </w:pPr>
                <w:r w:rsidRPr="00D179BD">
                  <w:rPr>
                    <w:rStyle w:val="Textedelespacerserv"/>
                    <w:sz w:val="18"/>
                    <w:szCs w:val="18"/>
                  </w:rPr>
                  <w:t>Cliquez ici pour taper du texte.</w:t>
                </w:r>
              </w:p>
            </w:tc>
          </w:sdtContent>
        </w:sdt>
      </w:tr>
    </w:tbl>
    <w:p w:rsidR="00646499" w:rsidRDefault="00646499" w:rsidP="004C1539">
      <w:pPr>
        <w:rPr>
          <w:rFonts w:asciiTheme="minorHAnsi" w:hAnsiTheme="minorHAnsi" w:cstheme="minorHAnsi"/>
          <w:sz w:val="20"/>
          <w:szCs w:val="20"/>
        </w:rPr>
      </w:pPr>
    </w:p>
    <w:p w:rsidR="00082038" w:rsidRDefault="00082038" w:rsidP="00082038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2EDF5" w:themeFill="background1" w:themeFillTint="33"/>
        <w:tblLook w:val="04A0" w:firstRow="1" w:lastRow="0" w:firstColumn="1" w:lastColumn="0" w:noHBand="0" w:noVBand="1"/>
      </w:tblPr>
      <w:tblGrid>
        <w:gridCol w:w="1451"/>
        <w:gridCol w:w="8187"/>
      </w:tblGrid>
      <w:tr w:rsidR="005D38D6" w:rsidTr="005D38D6">
        <w:tc>
          <w:tcPr>
            <w:tcW w:w="1455" w:type="dxa"/>
            <w:shd w:val="clear" w:color="auto" w:fill="D2EDF5" w:themeFill="background1" w:themeFillTint="33"/>
          </w:tcPr>
          <w:p w:rsidR="005D38D6" w:rsidRPr="005D38D6" w:rsidRDefault="005D38D6" w:rsidP="005D38D6">
            <w:pPr>
              <w:pStyle w:val="Standard"/>
              <w:spacing w:line="48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82038">
              <w:rPr>
                <w:rFonts w:asciiTheme="minorHAnsi" w:hAnsiTheme="minorHAnsi" w:cstheme="minorHAnsi"/>
                <w:i/>
                <w:sz w:val="20"/>
                <w:szCs w:val="20"/>
              </w:rPr>
              <w:t>Je soussigné(e)</w:t>
            </w:r>
          </w:p>
        </w:tc>
        <w:tc>
          <w:tcPr>
            <w:tcW w:w="8323" w:type="dxa"/>
            <w:shd w:val="clear" w:color="auto" w:fill="D2EDF5" w:themeFill="background1" w:themeFillTint="33"/>
          </w:tcPr>
          <w:p w:rsidR="005D38D6" w:rsidRPr="005D38D6" w:rsidRDefault="002C6238" w:rsidP="005D38D6">
            <w:pPr>
              <w:pStyle w:val="Standard"/>
              <w:spacing w:line="48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0"/>
                  <w:szCs w:val="20"/>
                </w:rPr>
                <w:id w:val="511416525"/>
                <w:placeholder>
                  <w:docPart w:val="A0D274D0FD4B4F7B9347EDA79C881001"/>
                </w:placeholder>
                <w:showingPlcHdr/>
              </w:sdtPr>
              <w:sdtEndPr/>
              <w:sdtContent>
                <w:r w:rsidR="005D38D6" w:rsidRPr="00D179BD">
                  <w:rPr>
                    <w:rStyle w:val="Textedelespacerserv"/>
                    <w:sz w:val="18"/>
                    <w:szCs w:val="18"/>
                  </w:rPr>
                  <w:t>Cliquez ici pour taper du texte.</w:t>
                </w:r>
              </w:sdtContent>
            </w:sdt>
          </w:p>
        </w:tc>
      </w:tr>
      <w:tr w:rsidR="005D38D6" w:rsidTr="005D38D6">
        <w:tc>
          <w:tcPr>
            <w:tcW w:w="1455" w:type="dxa"/>
            <w:shd w:val="clear" w:color="auto" w:fill="D2EDF5" w:themeFill="background1" w:themeFillTint="33"/>
          </w:tcPr>
          <w:p w:rsidR="005D38D6" w:rsidRDefault="005D38D6" w:rsidP="005D38D6">
            <w:pPr>
              <w:spacing w:line="48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82038">
              <w:rPr>
                <w:rFonts w:asciiTheme="minorHAnsi" w:hAnsiTheme="minorHAnsi" w:cstheme="minorHAnsi"/>
                <w:i/>
                <w:sz w:val="20"/>
                <w:szCs w:val="20"/>
              </w:rPr>
              <w:t>Né(e) le</w:t>
            </w:r>
          </w:p>
        </w:tc>
        <w:tc>
          <w:tcPr>
            <w:tcW w:w="8323" w:type="dxa"/>
            <w:shd w:val="clear" w:color="auto" w:fill="D2EDF5" w:themeFill="background1" w:themeFillTint="33"/>
          </w:tcPr>
          <w:p w:rsidR="005D38D6" w:rsidRDefault="002C6238" w:rsidP="005D38D6">
            <w:pPr>
              <w:spacing w:line="48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0"/>
                  <w:szCs w:val="20"/>
                </w:rPr>
                <w:id w:val="-1027254655"/>
                <w:placeholder>
                  <w:docPart w:val="71D9D1F45E37421FA9C45C3F73083215"/>
                </w:placeholder>
                <w:showingPlcHdr/>
              </w:sdtPr>
              <w:sdtEndPr/>
              <w:sdtContent>
                <w:r w:rsidR="005D38D6" w:rsidRPr="00D179BD">
                  <w:rPr>
                    <w:rStyle w:val="Textedelespacerserv"/>
                    <w:rFonts w:asciiTheme="minorHAnsi" w:hAnsiTheme="minorHAnsi" w:cstheme="minorHAnsi"/>
                    <w:sz w:val="18"/>
                    <w:szCs w:val="18"/>
                  </w:rPr>
                  <w:t>Cliquez ici pour taper du texte.</w:t>
                </w:r>
              </w:sdtContent>
            </w:sdt>
          </w:p>
        </w:tc>
      </w:tr>
      <w:tr w:rsidR="005D38D6" w:rsidTr="005D38D6">
        <w:tc>
          <w:tcPr>
            <w:tcW w:w="1455" w:type="dxa"/>
            <w:shd w:val="clear" w:color="auto" w:fill="D2EDF5" w:themeFill="background1" w:themeFillTint="33"/>
          </w:tcPr>
          <w:p w:rsidR="005D38D6" w:rsidRDefault="005D38D6" w:rsidP="005D38D6">
            <w:pPr>
              <w:spacing w:line="48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82038">
              <w:rPr>
                <w:rFonts w:asciiTheme="minorHAnsi" w:hAnsiTheme="minorHAnsi" w:cstheme="minorHAnsi"/>
                <w:i/>
                <w:sz w:val="20"/>
                <w:szCs w:val="20"/>
              </w:rPr>
              <w:t>À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ab/>
            </w:r>
            <w:r w:rsidRPr="0008203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8323" w:type="dxa"/>
            <w:shd w:val="clear" w:color="auto" w:fill="D2EDF5" w:themeFill="background1" w:themeFillTint="33"/>
          </w:tcPr>
          <w:p w:rsidR="005D38D6" w:rsidRDefault="002C6238" w:rsidP="005D38D6">
            <w:pPr>
              <w:spacing w:line="48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sdt>
              <w:sdtPr>
                <w:rPr>
                  <w:rStyle w:val="FH"/>
                </w:rPr>
                <w:id w:val="-439454430"/>
                <w:placeholder>
                  <w:docPart w:val="45E7AAE831804FF4BBAEE45B2B87BF69"/>
                </w:placeholder>
                <w:showingPlcHdr/>
              </w:sdtPr>
              <w:sdtEndPr>
                <w:rPr>
                  <w:rStyle w:val="Policepardfaut"/>
                  <w:rFonts w:ascii="Times New Roman" w:hAnsi="Times New Roman" w:cstheme="minorHAnsi"/>
                  <w:bCs/>
                  <w:sz w:val="24"/>
                  <w:szCs w:val="20"/>
                </w:rPr>
              </w:sdtEndPr>
              <w:sdtContent>
                <w:r w:rsidR="005D38D6" w:rsidRPr="00D179BD">
                  <w:rPr>
                    <w:rStyle w:val="Textedelespacerserv"/>
                    <w:rFonts w:asciiTheme="minorHAnsi" w:hAnsiTheme="minorHAnsi" w:cstheme="minorHAnsi"/>
                    <w:sz w:val="18"/>
                    <w:szCs w:val="18"/>
                  </w:rPr>
                  <w:t>Cliquez ici pour taper du texte.</w:t>
                </w:r>
              </w:sdtContent>
            </w:sdt>
          </w:p>
        </w:tc>
      </w:tr>
      <w:tr w:rsidR="005D38D6" w:rsidTr="005D38D6">
        <w:tc>
          <w:tcPr>
            <w:tcW w:w="9778" w:type="dxa"/>
            <w:gridSpan w:val="2"/>
            <w:shd w:val="clear" w:color="auto" w:fill="D2EDF5" w:themeFill="background1" w:themeFillTint="33"/>
          </w:tcPr>
          <w:p w:rsidR="005D38D6" w:rsidRDefault="005D38D6" w:rsidP="00845A21">
            <w:pPr>
              <w:spacing w:line="48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82038">
              <w:rPr>
                <w:rFonts w:asciiTheme="minorHAnsi" w:hAnsiTheme="minorHAnsi" w:cstheme="minorHAnsi"/>
                <w:i/>
                <w:sz w:val="20"/>
                <w:szCs w:val="20"/>
              </w:rPr>
              <w:t>Demande l’examen de ma candidature en vue de mon accueil en</w:t>
            </w:r>
            <w:r w:rsidR="00845A2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lits Halte Soins Santé</w:t>
            </w:r>
          </w:p>
        </w:tc>
      </w:tr>
    </w:tbl>
    <w:p w:rsidR="00082038" w:rsidRDefault="00082038" w:rsidP="00082038">
      <w:pPr>
        <w:pStyle w:val="Default"/>
        <w:rPr>
          <w:rFonts w:asciiTheme="minorHAnsi" w:hAnsiTheme="minorHAnsi" w:cstheme="minorHAnsi"/>
          <w:i/>
          <w:color w:val="auto"/>
          <w:kern w:val="3"/>
          <w:sz w:val="20"/>
          <w:szCs w:val="20"/>
          <w:lang w:eastAsia="zh-CN" w:bidi="hi-IN"/>
        </w:rPr>
      </w:pPr>
    </w:p>
    <w:p w:rsidR="005D38D6" w:rsidRDefault="005D38D6" w:rsidP="00082038">
      <w:pPr>
        <w:pStyle w:val="Default"/>
        <w:rPr>
          <w:i/>
          <w:iCs/>
          <w:sz w:val="22"/>
          <w:szCs w:val="22"/>
        </w:rPr>
      </w:pPr>
    </w:p>
    <w:p w:rsidR="00082038" w:rsidRDefault="005D38D6" w:rsidP="005D38D6">
      <w:pPr>
        <w:pStyle w:val="Standard"/>
        <w:shd w:val="clear" w:color="auto" w:fill="A5DCEB" w:themeFill="background1" w:themeFillTint="66"/>
        <w:rPr>
          <w:rFonts w:asciiTheme="minorHAnsi" w:hAnsiTheme="minorHAnsi" w:cstheme="minorHAnsi"/>
          <w:b/>
          <w:bCs/>
          <w:sz w:val="20"/>
          <w:szCs w:val="20"/>
        </w:rPr>
      </w:pPr>
      <w:r w:rsidRPr="005D38D6">
        <w:rPr>
          <w:rFonts w:asciiTheme="minorHAnsi" w:hAnsiTheme="minorHAnsi" w:cstheme="minorHAnsi"/>
          <w:b/>
          <w:bCs/>
          <w:sz w:val="20"/>
          <w:szCs w:val="20"/>
        </w:rPr>
        <w:t xml:space="preserve">| MERCI DE NOUS PRECISER </w:t>
      </w:r>
      <w:r w:rsidRPr="005D38D6">
        <w:rPr>
          <w:rFonts w:asciiTheme="minorHAnsi" w:hAnsiTheme="minorHAnsi" w:cstheme="minorHAnsi"/>
          <w:bCs/>
          <w:sz w:val="20"/>
          <w:szCs w:val="20"/>
        </w:rPr>
        <w:t>POURQUOI VOU</w:t>
      </w:r>
      <w:r w:rsidR="00B865DF">
        <w:rPr>
          <w:rFonts w:asciiTheme="minorHAnsi" w:hAnsiTheme="minorHAnsi" w:cstheme="minorHAnsi"/>
          <w:bCs/>
          <w:sz w:val="20"/>
          <w:szCs w:val="20"/>
        </w:rPr>
        <w:t>S SOUHAITEZ ETRE ADMIS EN LHSS</w:t>
      </w:r>
      <w:r w:rsidRPr="005D38D6">
        <w:rPr>
          <w:rFonts w:asciiTheme="minorHAnsi" w:hAnsiTheme="minorHAnsi" w:cstheme="minorHAnsi"/>
          <w:bCs/>
          <w:sz w:val="20"/>
          <w:szCs w:val="20"/>
        </w:rPr>
        <w:t xml:space="preserve"> (FACULTATIF) </w:t>
      </w:r>
    </w:p>
    <w:p w:rsidR="00D179BD" w:rsidRPr="005D38D6" w:rsidRDefault="00D179BD" w:rsidP="00D179BD">
      <w:pPr>
        <w:pStyle w:val="Standard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179BD" w:rsidTr="00D179BD">
        <w:tc>
          <w:tcPr>
            <w:tcW w:w="9778" w:type="dxa"/>
            <w:tcBorders>
              <w:top w:val="single" w:sz="4" w:space="0" w:color="2BA3C4" w:themeColor="background1"/>
              <w:left w:val="single" w:sz="4" w:space="0" w:color="2BA3C4" w:themeColor="background1"/>
              <w:bottom w:val="single" w:sz="4" w:space="0" w:color="2BA3C4" w:themeColor="background1"/>
              <w:right w:val="single" w:sz="4" w:space="0" w:color="2BA3C4" w:themeColor="background1"/>
            </w:tcBorders>
          </w:tcPr>
          <w:sdt>
            <w:sdtPr>
              <w:rPr>
                <w:rStyle w:val="FH"/>
              </w:rPr>
              <w:id w:val="1446735337"/>
              <w:placeholder>
                <w:docPart w:val="8B311691432D4053B0AF4E3B32FD5029"/>
              </w:placeholder>
              <w:showingPlcHdr/>
            </w:sdtPr>
            <w:sdtEndPr>
              <w:rPr>
                <w:rStyle w:val="Policepardfaut"/>
                <w:rFonts w:ascii="Arial" w:hAnsi="Arial"/>
                <w:bCs/>
                <w:sz w:val="24"/>
                <w:szCs w:val="20"/>
              </w:rPr>
            </w:sdtEndPr>
            <w:sdtContent>
              <w:p w:rsidR="00D179BD" w:rsidRDefault="00D179BD" w:rsidP="003E509F">
                <w:pPr>
                  <w:pStyle w:val="Standard"/>
                  <w:rPr>
                    <w:bCs/>
                    <w:sz w:val="20"/>
                    <w:szCs w:val="20"/>
                  </w:rPr>
                </w:pPr>
                <w:r w:rsidRPr="00D179BD">
                  <w:rPr>
                    <w:rStyle w:val="Textedelespacerserv"/>
                    <w:sz w:val="18"/>
                    <w:szCs w:val="18"/>
                  </w:rPr>
                  <w:t>Cliquez ou appuyez ici pour entrer du texte.</w:t>
                </w:r>
              </w:p>
            </w:sdtContent>
          </w:sdt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  <w:p w:rsidR="00D179BD" w:rsidRDefault="00D179BD" w:rsidP="003E509F">
            <w:pPr>
              <w:pStyle w:val="Standard"/>
              <w:rPr>
                <w:bCs/>
                <w:sz w:val="20"/>
                <w:szCs w:val="20"/>
              </w:rPr>
            </w:pPr>
          </w:p>
        </w:tc>
      </w:tr>
    </w:tbl>
    <w:p w:rsidR="00082038" w:rsidRPr="00082038" w:rsidRDefault="00082038" w:rsidP="00082038">
      <w:pPr>
        <w:rPr>
          <w:rFonts w:asciiTheme="minorHAnsi" w:hAnsiTheme="minorHAnsi" w:cstheme="minorHAnsi"/>
          <w:sz w:val="20"/>
          <w:szCs w:val="20"/>
        </w:rPr>
      </w:pPr>
    </w:p>
    <w:p w:rsidR="00082038" w:rsidRPr="00D179BD" w:rsidRDefault="00D179BD" w:rsidP="00D179BD">
      <w:pPr>
        <w:pStyle w:val="Standard"/>
        <w:shd w:val="clear" w:color="auto" w:fill="A5DCEB" w:themeFill="background1" w:themeFillTint="66"/>
        <w:rPr>
          <w:rFonts w:asciiTheme="minorHAnsi" w:hAnsiTheme="minorHAnsi" w:cstheme="minorHAnsi"/>
          <w:bCs/>
          <w:sz w:val="20"/>
          <w:szCs w:val="20"/>
        </w:rPr>
      </w:pPr>
      <w:r w:rsidRPr="00D179BD">
        <w:rPr>
          <w:rFonts w:asciiTheme="minorHAnsi" w:hAnsiTheme="minorHAnsi" w:cstheme="minorHAnsi"/>
          <w:b/>
          <w:bCs/>
          <w:sz w:val="20"/>
          <w:szCs w:val="20"/>
        </w:rPr>
        <w:t>| LES PERSONNES DE CONFIANCE</w:t>
      </w:r>
      <w:r w:rsidRPr="00D179BD">
        <w:rPr>
          <w:rFonts w:asciiTheme="minorHAnsi" w:hAnsiTheme="minorHAnsi" w:cstheme="minorHAnsi"/>
          <w:bCs/>
          <w:sz w:val="20"/>
          <w:szCs w:val="20"/>
        </w:rPr>
        <w:t xml:space="preserve"> </w:t>
      </w:r>
      <w:r>
        <w:rPr>
          <w:rFonts w:asciiTheme="minorHAnsi" w:hAnsiTheme="minorHAnsi" w:cstheme="minorHAnsi"/>
          <w:bCs/>
          <w:sz w:val="20"/>
          <w:szCs w:val="20"/>
        </w:rPr>
        <w:t>À</w:t>
      </w:r>
      <w:r w:rsidR="00913BE2">
        <w:rPr>
          <w:rFonts w:asciiTheme="minorHAnsi" w:hAnsiTheme="minorHAnsi" w:cstheme="minorHAnsi"/>
          <w:bCs/>
          <w:sz w:val="20"/>
          <w:szCs w:val="20"/>
        </w:rPr>
        <w:t xml:space="preserve"> CONTACTER EN CAS DE BESOIN </w:t>
      </w:r>
    </w:p>
    <w:p w:rsidR="00082038" w:rsidRDefault="00082038" w:rsidP="00082038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07"/>
        <w:gridCol w:w="3212"/>
        <w:gridCol w:w="3209"/>
      </w:tblGrid>
      <w:tr w:rsidR="00E84244" w:rsidRPr="00E84244" w:rsidTr="00E84244">
        <w:tc>
          <w:tcPr>
            <w:tcW w:w="3259" w:type="dxa"/>
            <w:tcBorders>
              <w:top w:val="single" w:sz="4" w:space="0" w:color="2BA3C4" w:themeColor="background1"/>
              <w:left w:val="single" w:sz="4" w:space="0" w:color="2BA3C4" w:themeColor="background1"/>
              <w:bottom w:val="single" w:sz="4" w:space="0" w:color="2BA3C4" w:themeColor="background1"/>
              <w:right w:val="single" w:sz="4" w:space="0" w:color="2BA3C4" w:themeColor="background1"/>
            </w:tcBorders>
            <w:shd w:val="clear" w:color="auto" w:fill="2BA3C4" w:themeFill="background1"/>
          </w:tcPr>
          <w:p w:rsidR="00D179BD" w:rsidRPr="00E84244" w:rsidRDefault="00D179BD" w:rsidP="00E84244">
            <w:pPr>
              <w:jc w:val="center"/>
              <w:rPr>
                <w:rFonts w:asciiTheme="minorHAnsi" w:hAnsiTheme="minorHAnsi" w:cstheme="minorHAnsi"/>
                <w:b/>
                <w:color w:val="FFFFFF" w:themeColor="accent4"/>
                <w:sz w:val="20"/>
                <w:szCs w:val="20"/>
              </w:rPr>
            </w:pPr>
            <w:r w:rsidRPr="00E84244">
              <w:rPr>
                <w:rFonts w:asciiTheme="minorHAnsi" w:hAnsiTheme="minorHAnsi" w:cstheme="minorHAnsi"/>
                <w:b/>
                <w:color w:val="FFFFFF" w:themeColor="accent4"/>
                <w:sz w:val="20"/>
                <w:szCs w:val="20"/>
              </w:rPr>
              <w:lastRenderedPageBreak/>
              <w:t>NOM - PRÉNOM</w:t>
            </w:r>
          </w:p>
        </w:tc>
        <w:tc>
          <w:tcPr>
            <w:tcW w:w="3259" w:type="dxa"/>
            <w:tcBorders>
              <w:top w:val="single" w:sz="4" w:space="0" w:color="2BA3C4" w:themeColor="background1"/>
              <w:left w:val="single" w:sz="4" w:space="0" w:color="2BA3C4" w:themeColor="background1"/>
              <w:bottom w:val="single" w:sz="4" w:space="0" w:color="2BA3C4" w:themeColor="background1"/>
              <w:right w:val="single" w:sz="4" w:space="0" w:color="2BA3C4" w:themeColor="background1"/>
            </w:tcBorders>
            <w:shd w:val="clear" w:color="auto" w:fill="2BA3C4" w:themeFill="background1"/>
          </w:tcPr>
          <w:p w:rsidR="00D179BD" w:rsidRPr="00E84244" w:rsidRDefault="00E84244" w:rsidP="00E84244">
            <w:pPr>
              <w:jc w:val="center"/>
              <w:rPr>
                <w:rFonts w:asciiTheme="minorHAnsi" w:hAnsiTheme="minorHAnsi" w:cstheme="minorHAnsi"/>
                <w:b/>
                <w:color w:val="FFFFFF" w:themeColor="accent4"/>
                <w:sz w:val="20"/>
                <w:szCs w:val="20"/>
              </w:rPr>
            </w:pPr>
            <w:r w:rsidRPr="00E84244">
              <w:rPr>
                <w:rFonts w:asciiTheme="minorHAnsi" w:hAnsiTheme="minorHAnsi" w:cstheme="minorHAnsi"/>
                <w:b/>
                <w:color w:val="FFFFFF" w:themeColor="accent4"/>
                <w:sz w:val="20"/>
                <w:szCs w:val="20"/>
              </w:rPr>
              <w:t>TÉLÉPHONE</w:t>
            </w:r>
          </w:p>
        </w:tc>
        <w:tc>
          <w:tcPr>
            <w:tcW w:w="3260" w:type="dxa"/>
            <w:tcBorders>
              <w:top w:val="single" w:sz="4" w:space="0" w:color="2BA3C4" w:themeColor="background1"/>
              <w:left w:val="single" w:sz="4" w:space="0" w:color="2BA3C4" w:themeColor="background1"/>
              <w:bottom w:val="single" w:sz="4" w:space="0" w:color="2BA3C4" w:themeColor="background1"/>
              <w:right w:val="single" w:sz="4" w:space="0" w:color="2BA3C4" w:themeColor="background1"/>
            </w:tcBorders>
            <w:shd w:val="clear" w:color="auto" w:fill="2BA3C4" w:themeFill="background1"/>
          </w:tcPr>
          <w:p w:rsidR="00D179BD" w:rsidRPr="00E84244" w:rsidRDefault="00E84244" w:rsidP="00E84244">
            <w:pPr>
              <w:jc w:val="center"/>
              <w:rPr>
                <w:rFonts w:asciiTheme="minorHAnsi" w:hAnsiTheme="minorHAnsi" w:cstheme="minorHAnsi"/>
                <w:b/>
                <w:color w:val="FFFFFF" w:themeColor="accent4"/>
                <w:sz w:val="20"/>
                <w:szCs w:val="20"/>
              </w:rPr>
            </w:pPr>
            <w:r w:rsidRPr="00E84244">
              <w:rPr>
                <w:rFonts w:asciiTheme="minorHAnsi" w:hAnsiTheme="minorHAnsi" w:cstheme="minorHAnsi"/>
                <w:b/>
                <w:color w:val="FFFFFF" w:themeColor="accent4"/>
                <w:sz w:val="20"/>
                <w:szCs w:val="20"/>
              </w:rPr>
              <w:t>LIEN DE PARENTÉ</w:t>
            </w:r>
          </w:p>
        </w:tc>
      </w:tr>
      <w:tr w:rsidR="00D179BD" w:rsidTr="00E84244">
        <w:trPr>
          <w:trHeight w:val="454"/>
        </w:trPr>
        <w:sdt>
          <w:sdtPr>
            <w:rPr>
              <w:rFonts w:asciiTheme="minorHAnsi" w:hAnsiTheme="minorHAnsi" w:cstheme="minorHAnsi"/>
              <w:sz w:val="20"/>
              <w:szCs w:val="20"/>
            </w:rPr>
            <w:id w:val="2030680038"/>
            <w:placeholder>
              <w:docPart w:val="8B311691432D4053B0AF4E3B32FD5029"/>
            </w:placeholder>
            <w:showingPlcHdr/>
          </w:sdtPr>
          <w:sdtEndPr/>
          <w:sdtContent>
            <w:tc>
              <w:tcPr>
                <w:tcW w:w="3259" w:type="dxa"/>
                <w:tcBorders>
                  <w:top w:val="single" w:sz="4" w:space="0" w:color="2BA3C4" w:themeColor="background1"/>
                  <w:left w:val="single" w:sz="4" w:space="0" w:color="2BA3C4" w:themeColor="background1"/>
                  <w:bottom w:val="single" w:sz="4" w:space="0" w:color="2BA3C4" w:themeColor="background1"/>
                  <w:right w:val="single" w:sz="4" w:space="0" w:color="2BA3C4" w:themeColor="background1"/>
                </w:tcBorders>
              </w:tcPr>
              <w:p w:rsidR="00E84244" w:rsidRDefault="00C92E15" w:rsidP="00C92E1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</w:rPr>
            <w:id w:val="463849825"/>
            <w:placeholder>
              <w:docPart w:val="8B311691432D4053B0AF4E3B32FD5029"/>
            </w:placeholder>
            <w:showingPlcHdr/>
          </w:sdtPr>
          <w:sdtEndPr/>
          <w:sdtContent>
            <w:tc>
              <w:tcPr>
                <w:tcW w:w="3259" w:type="dxa"/>
                <w:tcBorders>
                  <w:top w:val="single" w:sz="4" w:space="0" w:color="2BA3C4" w:themeColor="background1"/>
                  <w:left w:val="single" w:sz="4" w:space="0" w:color="2BA3C4" w:themeColor="background1"/>
                  <w:bottom w:val="single" w:sz="4" w:space="0" w:color="2BA3C4" w:themeColor="background1"/>
                  <w:right w:val="single" w:sz="4" w:space="0" w:color="2BA3C4" w:themeColor="background1"/>
                </w:tcBorders>
              </w:tcPr>
              <w:p w:rsidR="00D179BD" w:rsidRDefault="00C92E15" w:rsidP="00C92E1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</w:rPr>
            <w:id w:val="-1703478986"/>
            <w:placeholder>
              <w:docPart w:val="8B311691432D4053B0AF4E3B32FD5029"/>
            </w:placeholder>
            <w:showingPlcHdr/>
          </w:sdtPr>
          <w:sdtEndPr/>
          <w:sdtContent>
            <w:tc>
              <w:tcPr>
                <w:tcW w:w="3260" w:type="dxa"/>
                <w:tcBorders>
                  <w:top w:val="single" w:sz="4" w:space="0" w:color="2BA3C4" w:themeColor="background1"/>
                  <w:left w:val="single" w:sz="4" w:space="0" w:color="2BA3C4" w:themeColor="background1"/>
                  <w:bottom w:val="single" w:sz="4" w:space="0" w:color="2BA3C4" w:themeColor="background1"/>
                  <w:right w:val="single" w:sz="4" w:space="0" w:color="2BA3C4" w:themeColor="background1"/>
                </w:tcBorders>
              </w:tcPr>
              <w:p w:rsidR="00D179BD" w:rsidRDefault="00C92E15" w:rsidP="00C92E1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D179BD" w:rsidTr="00E84244">
        <w:trPr>
          <w:trHeight w:val="454"/>
        </w:trPr>
        <w:sdt>
          <w:sdtPr>
            <w:rPr>
              <w:rStyle w:val="FH"/>
              <w:sz w:val="18"/>
              <w:szCs w:val="18"/>
            </w:rPr>
            <w:id w:val="1003083414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Times New Roman" w:hAnsi="Times New Roman" w:cstheme="minorHAnsi"/>
            </w:rPr>
          </w:sdtEndPr>
          <w:sdtContent>
            <w:tc>
              <w:tcPr>
                <w:tcW w:w="3259" w:type="dxa"/>
                <w:tcBorders>
                  <w:top w:val="single" w:sz="4" w:space="0" w:color="2BA3C4" w:themeColor="background1"/>
                  <w:left w:val="single" w:sz="4" w:space="0" w:color="2BA3C4" w:themeColor="background1"/>
                  <w:bottom w:val="single" w:sz="4" w:space="0" w:color="2BA3C4" w:themeColor="background1"/>
                  <w:right w:val="single" w:sz="4" w:space="0" w:color="2BA3C4" w:themeColor="background1"/>
                </w:tcBorders>
              </w:tcPr>
              <w:p w:rsidR="00D179BD" w:rsidRPr="00853D14" w:rsidRDefault="00E84244" w:rsidP="00E84244">
                <w:p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53D14">
                  <w:rPr>
                    <w:rStyle w:val="Textedelespacerserv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</w:rPr>
            <w:id w:val="-77054319"/>
            <w:placeholder>
              <w:docPart w:val="8B311691432D4053B0AF4E3B32FD5029"/>
            </w:placeholder>
            <w:showingPlcHdr/>
          </w:sdtPr>
          <w:sdtEndPr/>
          <w:sdtContent>
            <w:tc>
              <w:tcPr>
                <w:tcW w:w="3259" w:type="dxa"/>
                <w:tcBorders>
                  <w:top w:val="single" w:sz="4" w:space="0" w:color="2BA3C4" w:themeColor="background1"/>
                  <w:left w:val="single" w:sz="4" w:space="0" w:color="2BA3C4" w:themeColor="background1"/>
                  <w:bottom w:val="single" w:sz="4" w:space="0" w:color="2BA3C4" w:themeColor="background1"/>
                  <w:right w:val="single" w:sz="4" w:space="0" w:color="2BA3C4" w:themeColor="background1"/>
                </w:tcBorders>
              </w:tcPr>
              <w:p w:rsidR="00D179BD" w:rsidRDefault="00853D14" w:rsidP="00D179BD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853D14">
                  <w:rPr>
                    <w:rStyle w:val="Textedelespacerserv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</w:rPr>
            <w:id w:val="235290796"/>
            <w:placeholder>
              <w:docPart w:val="8B311691432D4053B0AF4E3B32FD5029"/>
            </w:placeholder>
            <w:showingPlcHdr/>
          </w:sdtPr>
          <w:sdtEndPr/>
          <w:sdtContent>
            <w:tc>
              <w:tcPr>
                <w:tcW w:w="3260" w:type="dxa"/>
                <w:tcBorders>
                  <w:top w:val="single" w:sz="4" w:space="0" w:color="2BA3C4" w:themeColor="background1"/>
                  <w:left w:val="single" w:sz="4" w:space="0" w:color="2BA3C4" w:themeColor="background1"/>
                  <w:bottom w:val="single" w:sz="4" w:space="0" w:color="2BA3C4" w:themeColor="background1"/>
                  <w:right w:val="single" w:sz="4" w:space="0" w:color="2BA3C4" w:themeColor="background1"/>
                </w:tcBorders>
              </w:tcPr>
              <w:p w:rsidR="00D179BD" w:rsidRDefault="00853D14" w:rsidP="00D179BD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853D14">
                  <w:rPr>
                    <w:rStyle w:val="Textedelespacerserv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</w:tr>
      <w:tr w:rsidR="00D179BD" w:rsidTr="00E84244">
        <w:trPr>
          <w:trHeight w:val="454"/>
        </w:trPr>
        <w:sdt>
          <w:sdtPr>
            <w:rPr>
              <w:rFonts w:asciiTheme="minorHAnsi" w:hAnsiTheme="minorHAnsi" w:cstheme="minorHAnsi"/>
              <w:sz w:val="18"/>
              <w:szCs w:val="18"/>
            </w:rPr>
            <w:id w:val="1708761196"/>
            <w:placeholder>
              <w:docPart w:val="8B311691432D4053B0AF4E3B32FD5029"/>
            </w:placeholder>
            <w:showingPlcHdr/>
          </w:sdtPr>
          <w:sdtEndPr/>
          <w:sdtContent>
            <w:tc>
              <w:tcPr>
                <w:tcW w:w="3259" w:type="dxa"/>
                <w:tcBorders>
                  <w:top w:val="single" w:sz="4" w:space="0" w:color="2BA3C4" w:themeColor="background1"/>
                  <w:left w:val="single" w:sz="4" w:space="0" w:color="2BA3C4" w:themeColor="background1"/>
                  <w:bottom w:val="single" w:sz="4" w:space="0" w:color="2BA3C4" w:themeColor="background1"/>
                  <w:right w:val="single" w:sz="4" w:space="0" w:color="2BA3C4" w:themeColor="background1"/>
                </w:tcBorders>
              </w:tcPr>
              <w:p w:rsidR="00D179BD" w:rsidRPr="00853D14" w:rsidRDefault="00E84244" w:rsidP="00D179BD">
                <w:p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53D14">
                  <w:rPr>
                    <w:rStyle w:val="Textedelespacerserv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</w:rPr>
            <w:id w:val="-1610726177"/>
            <w:placeholder>
              <w:docPart w:val="8B311691432D4053B0AF4E3B32FD5029"/>
            </w:placeholder>
            <w:showingPlcHdr/>
          </w:sdtPr>
          <w:sdtEndPr/>
          <w:sdtContent>
            <w:tc>
              <w:tcPr>
                <w:tcW w:w="3259" w:type="dxa"/>
                <w:tcBorders>
                  <w:top w:val="single" w:sz="4" w:space="0" w:color="2BA3C4" w:themeColor="background1"/>
                  <w:left w:val="single" w:sz="4" w:space="0" w:color="2BA3C4" w:themeColor="background1"/>
                  <w:bottom w:val="single" w:sz="4" w:space="0" w:color="2BA3C4" w:themeColor="background1"/>
                  <w:right w:val="single" w:sz="4" w:space="0" w:color="2BA3C4" w:themeColor="background1"/>
                </w:tcBorders>
              </w:tcPr>
              <w:p w:rsidR="00D179BD" w:rsidRDefault="00853D14" w:rsidP="00D179BD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853D14">
                  <w:rPr>
                    <w:rStyle w:val="Textedelespacerserv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</w:rPr>
            <w:id w:val="1396545997"/>
            <w:placeholder>
              <w:docPart w:val="8B311691432D4053B0AF4E3B32FD5029"/>
            </w:placeholder>
            <w:showingPlcHdr/>
          </w:sdtPr>
          <w:sdtEndPr/>
          <w:sdtContent>
            <w:tc>
              <w:tcPr>
                <w:tcW w:w="3260" w:type="dxa"/>
                <w:tcBorders>
                  <w:top w:val="single" w:sz="4" w:space="0" w:color="2BA3C4" w:themeColor="background1"/>
                  <w:left w:val="single" w:sz="4" w:space="0" w:color="2BA3C4" w:themeColor="background1"/>
                  <w:bottom w:val="single" w:sz="4" w:space="0" w:color="2BA3C4" w:themeColor="background1"/>
                  <w:right w:val="single" w:sz="4" w:space="0" w:color="2BA3C4" w:themeColor="background1"/>
                </w:tcBorders>
              </w:tcPr>
              <w:p w:rsidR="00D179BD" w:rsidRDefault="00853D14" w:rsidP="00D179BD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853D14">
                  <w:rPr>
                    <w:rStyle w:val="Textedelespacerserv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</w:tr>
      <w:tr w:rsidR="00D179BD" w:rsidTr="00E84244">
        <w:trPr>
          <w:trHeight w:val="454"/>
        </w:trPr>
        <w:sdt>
          <w:sdtPr>
            <w:rPr>
              <w:rFonts w:asciiTheme="minorHAnsi" w:hAnsiTheme="minorHAnsi" w:cstheme="minorHAnsi"/>
              <w:sz w:val="18"/>
              <w:szCs w:val="18"/>
            </w:rPr>
            <w:id w:val="-1480371552"/>
            <w:placeholder>
              <w:docPart w:val="8B311691432D4053B0AF4E3B32FD5029"/>
            </w:placeholder>
            <w:showingPlcHdr/>
          </w:sdtPr>
          <w:sdtEndPr/>
          <w:sdtContent>
            <w:tc>
              <w:tcPr>
                <w:tcW w:w="3259" w:type="dxa"/>
                <w:tcBorders>
                  <w:top w:val="single" w:sz="4" w:space="0" w:color="2BA3C4" w:themeColor="background1"/>
                  <w:left w:val="single" w:sz="4" w:space="0" w:color="2BA3C4" w:themeColor="background1"/>
                  <w:bottom w:val="single" w:sz="4" w:space="0" w:color="2BA3C4" w:themeColor="background1"/>
                  <w:right w:val="single" w:sz="4" w:space="0" w:color="2BA3C4" w:themeColor="background1"/>
                </w:tcBorders>
              </w:tcPr>
              <w:p w:rsidR="00D179BD" w:rsidRPr="00853D14" w:rsidRDefault="00E84244" w:rsidP="00D179BD">
                <w:p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53D14">
                  <w:rPr>
                    <w:rStyle w:val="Textedelespacerserv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</w:rPr>
            <w:id w:val="2118025165"/>
            <w:placeholder>
              <w:docPart w:val="8B311691432D4053B0AF4E3B32FD5029"/>
            </w:placeholder>
            <w:showingPlcHdr/>
          </w:sdtPr>
          <w:sdtEndPr/>
          <w:sdtContent>
            <w:tc>
              <w:tcPr>
                <w:tcW w:w="3259" w:type="dxa"/>
                <w:tcBorders>
                  <w:top w:val="single" w:sz="4" w:space="0" w:color="2BA3C4" w:themeColor="background1"/>
                  <w:left w:val="single" w:sz="4" w:space="0" w:color="2BA3C4" w:themeColor="background1"/>
                  <w:bottom w:val="single" w:sz="4" w:space="0" w:color="2BA3C4" w:themeColor="background1"/>
                  <w:right w:val="single" w:sz="4" w:space="0" w:color="2BA3C4" w:themeColor="background1"/>
                </w:tcBorders>
              </w:tcPr>
              <w:p w:rsidR="00D179BD" w:rsidRDefault="00853D14" w:rsidP="00D179BD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853D14">
                  <w:rPr>
                    <w:rStyle w:val="Textedelespacerserv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</w:rPr>
            <w:id w:val="-1234932559"/>
            <w:placeholder>
              <w:docPart w:val="8B311691432D4053B0AF4E3B32FD5029"/>
            </w:placeholder>
            <w:showingPlcHdr/>
          </w:sdtPr>
          <w:sdtEndPr/>
          <w:sdtContent>
            <w:tc>
              <w:tcPr>
                <w:tcW w:w="3260" w:type="dxa"/>
                <w:tcBorders>
                  <w:top w:val="single" w:sz="4" w:space="0" w:color="2BA3C4" w:themeColor="background1"/>
                  <w:left w:val="single" w:sz="4" w:space="0" w:color="2BA3C4" w:themeColor="background1"/>
                  <w:bottom w:val="single" w:sz="4" w:space="0" w:color="2BA3C4" w:themeColor="background1"/>
                  <w:right w:val="single" w:sz="4" w:space="0" w:color="2BA3C4" w:themeColor="background1"/>
                </w:tcBorders>
              </w:tcPr>
              <w:p w:rsidR="00D179BD" w:rsidRDefault="00853D14" w:rsidP="00D179BD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853D14">
                  <w:rPr>
                    <w:rStyle w:val="Textedelespacerserv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</w:tr>
      <w:tr w:rsidR="00D179BD" w:rsidTr="00E84244">
        <w:trPr>
          <w:trHeight w:val="454"/>
        </w:trPr>
        <w:sdt>
          <w:sdtPr>
            <w:rPr>
              <w:rFonts w:asciiTheme="minorHAnsi" w:hAnsiTheme="minorHAnsi" w:cstheme="minorHAnsi"/>
              <w:sz w:val="20"/>
              <w:szCs w:val="20"/>
            </w:rPr>
            <w:id w:val="372125161"/>
            <w:placeholder>
              <w:docPart w:val="8B311691432D4053B0AF4E3B32FD5029"/>
            </w:placeholder>
            <w:showingPlcHdr/>
          </w:sdtPr>
          <w:sdtEndPr/>
          <w:sdtContent>
            <w:tc>
              <w:tcPr>
                <w:tcW w:w="3259" w:type="dxa"/>
                <w:tcBorders>
                  <w:top w:val="single" w:sz="4" w:space="0" w:color="2BA3C4" w:themeColor="background1"/>
                  <w:left w:val="single" w:sz="4" w:space="0" w:color="2BA3C4" w:themeColor="background1"/>
                  <w:bottom w:val="single" w:sz="4" w:space="0" w:color="2BA3C4" w:themeColor="background1"/>
                  <w:right w:val="single" w:sz="4" w:space="0" w:color="2BA3C4" w:themeColor="background1"/>
                </w:tcBorders>
              </w:tcPr>
              <w:p w:rsidR="00D179BD" w:rsidRDefault="00E84244" w:rsidP="00D179BD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853D14">
                  <w:rPr>
                    <w:rStyle w:val="Textedelespacerserv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</w:rPr>
            <w:id w:val="712310573"/>
            <w:placeholder>
              <w:docPart w:val="8B311691432D4053B0AF4E3B32FD5029"/>
            </w:placeholder>
            <w:showingPlcHdr/>
          </w:sdtPr>
          <w:sdtEndPr/>
          <w:sdtContent>
            <w:tc>
              <w:tcPr>
                <w:tcW w:w="3259" w:type="dxa"/>
                <w:tcBorders>
                  <w:top w:val="single" w:sz="4" w:space="0" w:color="2BA3C4" w:themeColor="background1"/>
                  <w:left w:val="single" w:sz="4" w:space="0" w:color="2BA3C4" w:themeColor="background1"/>
                  <w:bottom w:val="single" w:sz="4" w:space="0" w:color="2BA3C4" w:themeColor="background1"/>
                  <w:right w:val="single" w:sz="4" w:space="0" w:color="2BA3C4" w:themeColor="background1"/>
                </w:tcBorders>
              </w:tcPr>
              <w:p w:rsidR="00D179BD" w:rsidRDefault="00853D14" w:rsidP="00D179BD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853D14">
                  <w:rPr>
                    <w:rStyle w:val="Textedelespacerserv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</w:rPr>
            <w:id w:val="664825693"/>
            <w:placeholder>
              <w:docPart w:val="8B311691432D4053B0AF4E3B32FD5029"/>
            </w:placeholder>
            <w:showingPlcHdr/>
          </w:sdtPr>
          <w:sdtEndPr/>
          <w:sdtContent>
            <w:tc>
              <w:tcPr>
                <w:tcW w:w="3260" w:type="dxa"/>
                <w:tcBorders>
                  <w:top w:val="single" w:sz="4" w:space="0" w:color="2BA3C4" w:themeColor="background1"/>
                  <w:left w:val="single" w:sz="4" w:space="0" w:color="2BA3C4" w:themeColor="background1"/>
                  <w:bottom w:val="single" w:sz="4" w:space="0" w:color="2BA3C4" w:themeColor="background1"/>
                  <w:right w:val="single" w:sz="4" w:space="0" w:color="2BA3C4" w:themeColor="background1"/>
                </w:tcBorders>
              </w:tcPr>
              <w:p w:rsidR="00D179BD" w:rsidRDefault="00853D14" w:rsidP="00D179BD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853D14">
                  <w:rPr>
                    <w:rStyle w:val="Textedelespacerserv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</w:tr>
      <w:tr w:rsidR="00D179BD" w:rsidTr="00E84244">
        <w:trPr>
          <w:trHeight w:val="454"/>
        </w:trPr>
        <w:sdt>
          <w:sdtPr>
            <w:rPr>
              <w:rFonts w:asciiTheme="minorHAnsi" w:hAnsiTheme="minorHAnsi" w:cstheme="minorHAnsi"/>
              <w:sz w:val="20"/>
              <w:szCs w:val="20"/>
            </w:rPr>
            <w:id w:val="-1734998814"/>
            <w:placeholder>
              <w:docPart w:val="8B311691432D4053B0AF4E3B32FD5029"/>
            </w:placeholder>
            <w:showingPlcHdr/>
          </w:sdtPr>
          <w:sdtEndPr/>
          <w:sdtContent>
            <w:tc>
              <w:tcPr>
                <w:tcW w:w="3259" w:type="dxa"/>
                <w:tcBorders>
                  <w:top w:val="single" w:sz="4" w:space="0" w:color="2BA3C4" w:themeColor="background1"/>
                  <w:left w:val="single" w:sz="4" w:space="0" w:color="2BA3C4" w:themeColor="background1"/>
                  <w:bottom w:val="single" w:sz="4" w:space="0" w:color="2BA3C4" w:themeColor="background1"/>
                  <w:right w:val="single" w:sz="4" w:space="0" w:color="2BA3C4" w:themeColor="background1"/>
                </w:tcBorders>
              </w:tcPr>
              <w:p w:rsidR="00D179BD" w:rsidRDefault="00E84244" w:rsidP="00D179BD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E84244">
                  <w:rPr>
                    <w:rStyle w:val="Textedelespacerserv"/>
                    <w:rFonts w:asciiTheme="minorHAnsi" w:hAnsiTheme="minorHAnsi" w:cstheme="minorHAnsi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981991215"/>
            <w:placeholder>
              <w:docPart w:val="8B311691432D4053B0AF4E3B32FD5029"/>
            </w:placeholder>
            <w:showingPlcHdr/>
          </w:sdtPr>
          <w:sdtEndPr/>
          <w:sdtContent>
            <w:tc>
              <w:tcPr>
                <w:tcW w:w="3259" w:type="dxa"/>
                <w:tcBorders>
                  <w:top w:val="single" w:sz="4" w:space="0" w:color="2BA3C4" w:themeColor="background1"/>
                  <w:left w:val="single" w:sz="4" w:space="0" w:color="2BA3C4" w:themeColor="background1"/>
                  <w:bottom w:val="single" w:sz="4" w:space="0" w:color="2BA3C4" w:themeColor="background1"/>
                  <w:right w:val="single" w:sz="4" w:space="0" w:color="2BA3C4" w:themeColor="background1"/>
                </w:tcBorders>
              </w:tcPr>
              <w:p w:rsidR="00D179BD" w:rsidRPr="00853D14" w:rsidRDefault="00853D14" w:rsidP="00D179BD">
                <w:p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53D14">
                  <w:rPr>
                    <w:rStyle w:val="Textedelespacerserv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</w:rPr>
            <w:id w:val="-1615356396"/>
            <w:placeholder>
              <w:docPart w:val="8B311691432D4053B0AF4E3B32FD5029"/>
            </w:placeholder>
            <w:showingPlcHdr/>
          </w:sdtPr>
          <w:sdtEndPr/>
          <w:sdtContent>
            <w:tc>
              <w:tcPr>
                <w:tcW w:w="3260" w:type="dxa"/>
                <w:tcBorders>
                  <w:top w:val="single" w:sz="4" w:space="0" w:color="2BA3C4" w:themeColor="background1"/>
                  <w:left w:val="single" w:sz="4" w:space="0" w:color="2BA3C4" w:themeColor="background1"/>
                  <w:bottom w:val="single" w:sz="4" w:space="0" w:color="2BA3C4" w:themeColor="background1"/>
                  <w:right w:val="single" w:sz="4" w:space="0" w:color="2BA3C4" w:themeColor="background1"/>
                </w:tcBorders>
              </w:tcPr>
              <w:p w:rsidR="00D179BD" w:rsidRDefault="00853D14" w:rsidP="00D179BD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853D14">
                  <w:rPr>
                    <w:rStyle w:val="Textedelespacerserv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</w:tr>
    </w:tbl>
    <w:p w:rsidR="00D179BD" w:rsidRPr="00D179BD" w:rsidRDefault="00D179BD" w:rsidP="00D179BD">
      <w:pPr>
        <w:rPr>
          <w:rFonts w:asciiTheme="minorHAnsi" w:hAnsiTheme="minorHAnsi" w:cstheme="minorHAnsi"/>
          <w:sz w:val="20"/>
          <w:szCs w:val="20"/>
        </w:rPr>
      </w:pPr>
    </w:p>
    <w:p w:rsidR="00D179BD" w:rsidRDefault="00D179BD" w:rsidP="00082038">
      <w:pPr>
        <w:rPr>
          <w:rFonts w:asciiTheme="minorHAnsi" w:hAnsiTheme="minorHAnsi" w:cstheme="minorHAnsi"/>
          <w:sz w:val="20"/>
          <w:szCs w:val="20"/>
        </w:rPr>
      </w:pPr>
    </w:p>
    <w:p w:rsidR="00082038" w:rsidRPr="00E84244" w:rsidRDefault="00E84244" w:rsidP="00913BE2">
      <w:pPr>
        <w:spacing w:after="120"/>
        <w:rPr>
          <w:rFonts w:asciiTheme="minorHAnsi" w:hAnsiTheme="minorHAnsi" w:cstheme="minorHAnsi"/>
          <w:b/>
          <w:sz w:val="20"/>
          <w:szCs w:val="20"/>
        </w:rPr>
      </w:pPr>
      <w:r w:rsidRPr="00D71068">
        <w:rPr>
          <w:rFonts w:asciiTheme="minorHAnsi" w:hAnsiTheme="minorHAnsi" w:cstheme="minorHAnsi"/>
          <w:b/>
          <w:color w:val="2BA3C4" w:themeColor="background1"/>
          <w:sz w:val="20"/>
          <w:szCs w:val="20"/>
        </w:rPr>
        <w:t>&gt;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3E509F" w:rsidRPr="00913BE2">
        <w:rPr>
          <w:rFonts w:asciiTheme="minorHAnsi" w:hAnsiTheme="minorHAnsi" w:cstheme="minorHAnsi"/>
          <w:b/>
          <w:color w:val="2BA3C4" w:themeColor="background1"/>
          <w:sz w:val="20"/>
          <w:szCs w:val="20"/>
        </w:rPr>
        <w:t>Je confirme que je suis informé </w:t>
      </w:r>
      <w:sdt>
        <w:sdtPr>
          <w:rPr>
            <w:rFonts w:asciiTheme="minorHAnsi" w:hAnsiTheme="minorHAnsi" w:cstheme="minorHAnsi"/>
            <w:sz w:val="20"/>
            <w:szCs w:val="20"/>
          </w:rPr>
          <w:id w:val="953683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3BE2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</w:p>
    <w:p w:rsidR="00082038" w:rsidRPr="00E84244" w:rsidRDefault="003E509F" w:rsidP="00E84244">
      <w:pPr>
        <w:pStyle w:val="Paragraphedeliste"/>
        <w:numPr>
          <w:ilvl w:val="0"/>
          <w:numId w:val="7"/>
        </w:numPr>
        <w:spacing w:after="120" w:line="276" w:lineRule="auto"/>
        <w:rPr>
          <w:rFonts w:asciiTheme="minorHAnsi" w:hAnsiTheme="minorHAnsi" w:cstheme="minorHAnsi"/>
          <w:sz w:val="20"/>
          <w:szCs w:val="20"/>
        </w:rPr>
      </w:pPr>
      <w:r w:rsidRPr="00E84244">
        <w:rPr>
          <w:rFonts w:asciiTheme="minorHAnsi" w:hAnsiTheme="minorHAnsi" w:cstheme="minorHAnsi"/>
          <w:sz w:val="20"/>
          <w:szCs w:val="20"/>
        </w:rPr>
        <w:t>Qu’un</w:t>
      </w:r>
      <w:r w:rsidR="00082038" w:rsidRPr="00E84244">
        <w:rPr>
          <w:rFonts w:asciiTheme="minorHAnsi" w:hAnsiTheme="minorHAnsi" w:cstheme="minorHAnsi"/>
          <w:sz w:val="20"/>
          <w:szCs w:val="20"/>
        </w:rPr>
        <w:t xml:space="preserve"> dossier social et médical est adressé à la structure L</w:t>
      </w:r>
      <w:r w:rsidR="00B865DF">
        <w:rPr>
          <w:rFonts w:asciiTheme="minorHAnsi" w:hAnsiTheme="minorHAnsi" w:cstheme="minorHAnsi"/>
          <w:sz w:val="20"/>
          <w:szCs w:val="20"/>
        </w:rPr>
        <w:t>HSS</w:t>
      </w:r>
      <w:r w:rsidR="00082038" w:rsidRPr="00E84244">
        <w:rPr>
          <w:rFonts w:asciiTheme="minorHAnsi" w:hAnsiTheme="minorHAnsi" w:cstheme="minorHAnsi"/>
          <w:sz w:val="20"/>
          <w:szCs w:val="20"/>
        </w:rPr>
        <w:t xml:space="preserve"> de France Horizon.  </w:t>
      </w:r>
    </w:p>
    <w:p w:rsidR="00082038" w:rsidRPr="00E84244" w:rsidRDefault="003E509F" w:rsidP="00E84244">
      <w:pPr>
        <w:pStyle w:val="Paragraphedeliste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E84244">
        <w:rPr>
          <w:rFonts w:asciiTheme="minorHAnsi" w:hAnsiTheme="minorHAnsi" w:cstheme="minorHAnsi"/>
          <w:sz w:val="20"/>
          <w:szCs w:val="20"/>
        </w:rPr>
        <w:t>Que l</w:t>
      </w:r>
      <w:r w:rsidR="00082038" w:rsidRPr="00E84244">
        <w:rPr>
          <w:rFonts w:asciiTheme="minorHAnsi" w:hAnsiTheme="minorHAnsi" w:cstheme="minorHAnsi"/>
          <w:sz w:val="20"/>
          <w:szCs w:val="20"/>
        </w:rPr>
        <w:t xml:space="preserve">e traitement des informations est informatisé et soumis aux dispositions de la loi « informatique et </w:t>
      </w:r>
      <w:r w:rsidRPr="00E84244">
        <w:rPr>
          <w:rFonts w:asciiTheme="minorHAnsi" w:hAnsiTheme="minorHAnsi" w:cstheme="minorHAnsi"/>
          <w:sz w:val="20"/>
          <w:szCs w:val="20"/>
        </w:rPr>
        <w:t>libertés »</w:t>
      </w:r>
      <w:r w:rsidR="00082038" w:rsidRPr="00E84244">
        <w:rPr>
          <w:rFonts w:asciiTheme="minorHAnsi" w:hAnsiTheme="minorHAnsi" w:cstheme="minorHAnsi"/>
          <w:sz w:val="20"/>
          <w:szCs w:val="20"/>
        </w:rPr>
        <w:t xml:space="preserve"> du 6 Janvier 1978 modifiée, qui protège les droits et libertés individuelles. </w:t>
      </w:r>
    </w:p>
    <w:p w:rsidR="00082038" w:rsidRPr="00E84244" w:rsidRDefault="003E509F" w:rsidP="00E84244">
      <w:pPr>
        <w:pStyle w:val="Paragraphedeliste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E84244">
        <w:rPr>
          <w:rFonts w:asciiTheme="minorHAnsi" w:hAnsiTheme="minorHAnsi" w:cstheme="minorHAnsi"/>
          <w:sz w:val="20"/>
          <w:szCs w:val="20"/>
        </w:rPr>
        <w:t>Q</w:t>
      </w:r>
      <w:r w:rsidR="00082038" w:rsidRPr="00E84244">
        <w:rPr>
          <w:rFonts w:asciiTheme="minorHAnsi" w:hAnsiTheme="minorHAnsi" w:cstheme="minorHAnsi"/>
          <w:sz w:val="20"/>
          <w:szCs w:val="20"/>
        </w:rPr>
        <w:t xml:space="preserve">ue </w:t>
      </w:r>
      <w:r w:rsidRPr="00E84244">
        <w:rPr>
          <w:rFonts w:asciiTheme="minorHAnsi" w:hAnsiTheme="minorHAnsi" w:cstheme="minorHAnsi"/>
          <w:sz w:val="20"/>
          <w:szCs w:val="20"/>
        </w:rPr>
        <w:t>certains éléments</w:t>
      </w:r>
      <w:r w:rsidR="00082038" w:rsidRPr="00E84244">
        <w:rPr>
          <w:rFonts w:asciiTheme="minorHAnsi" w:hAnsiTheme="minorHAnsi" w:cstheme="minorHAnsi"/>
          <w:sz w:val="20"/>
          <w:szCs w:val="20"/>
        </w:rPr>
        <w:t xml:space="preserve"> du dossier médico-social, seront partagés lors de la commission régionale d’admission, dans le respect du secret partagé, selon le Décret n° 2016-994 du 20 juillet 2016 relatif aux conditions d'échange et de partage d'informations entre professionnels de santé et autres professionnels des champs social et médico-social et à l'accès aux informations de santé à caractère personnel. </w:t>
      </w:r>
    </w:p>
    <w:p w:rsidR="00082038" w:rsidRPr="00082038" w:rsidRDefault="00082038" w:rsidP="00082038">
      <w:pPr>
        <w:rPr>
          <w:rFonts w:asciiTheme="minorHAnsi" w:hAnsiTheme="minorHAnsi" w:cstheme="minorHAnsi"/>
          <w:sz w:val="20"/>
          <w:szCs w:val="20"/>
        </w:rPr>
      </w:pPr>
    </w:p>
    <w:p w:rsidR="00082038" w:rsidRPr="00082038" w:rsidRDefault="00082038" w:rsidP="00082038">
      <w:pPr>
        <w:rPr>
          <w:rFonts w:asciiTheme="minorHAnsi" w:hAnsiTheme="minorHAnsi" w:cstheme="minorHAnsi"/>
          <w:sz w:val="20"/>
          <w:szCs w:val="20"/>
        </w:rPr>
      </w:pPr>
    </w:p>
    <w:p w:rsidR="008D5856" w:rsidRDefault="008D5856" w:rsidP="00E84244">
      <w:pPr>
        <w:spacing w:line="48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9"/>
        <w:gridCol w:w="8109"/>
      </w:tblGrid>
      <w:tr w:rsidR="008D5856" w:rsidTr="008D5856">
        <w:trPr>
          <w:trHeight w:val="334"/>
        </w:trPr>
        <w:tc>
          <w:tcPr>
            <w:tcW w:w="1526" w:type="dxa"/>
            <w:vAlign w:val="center"/>
          </w:tcPr>
          <w:p w:rsidR="008D5856" w:rsidRPr="008D5856" w:rsidRDefault="00913BE2" w:rsidP="00913BE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Fait le 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1518725450"/>
            <w:placeholder>
              <w:docPart w:val="E45A89E5B5C248EEB96498C259A9B09D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8252" w:type="dxa"/>
              </w:tcPr>
              <w:p w:rsidR="008D5856" w:rsidRDefault="00AC0A48" w:rsidP="00E84244">
                <w:pPr>
                  <w:spacing w:line="48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8D5856" w:rsidTr="008D5856">
        <w:tc>
          <w:tcPr>
            <w:tcW w:w="1526" w:type="dxa"/>
            <w:vAlign w:val="center"/>
          </w:tcPr>
          <w:p w:rsidR="008D5856" w:rsidRPr="008D5856" w:rsidRDefault="008D5856" w:rsidP="00913BE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D5856">
              <w:rPr>
                <w:rFonts w:asciiTheme="minorHAnsi" w:hAnsiTheme="minorHAnsi" w:cstheme="minorHAnsi"/>
                <w:b/>
                <w:sz w:val="20"/>
                <w:szCs w:val="20"/>
              </w:rPr>
              <w:t>À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-1344386866"/>
            <w:placeholder>
              <w:docPart w:val="8B311691432D4053B0AF4E3B32FD5029"/>
            </w:placeholder>
            <w:showingPlcHdr/>
          </w:sdtPr>
          <w:sdtEndPr/>
          <w:sdtContent>
            <w:tc>
              <w:tcPr>
                <w:tcW w:w="8252" w:type="dxa"/>
              </w:tcPr>
              <w:p w:rsidR="008D5856" w:rsidRDefault="009D2C9F" w:rsidP="00E84244">
                <w:pPr>
                  <w:spacing w:line="48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D5856" w:rsidTr="008D5856">
        <w:trPr>
          <w:trHeight w:val="1184"/>
        </w:trPr>
        <w:tc>
          <w:tcPr>
            <w:tcW w:w="1526" w:type="dxa"/>
            <w:vAlign w:val="center"/>
          </w:tcPr>
          <w:p w:rsidR="008D5856" w:rsidRPr="008D5856" w:rsidRDefault="00913BE2" w:rsidP="00913BE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Signature du demandeur</w:t>
            </w:r>
          </w:p>
        </w:tc>
        <w:tc>
          <w:tcPr>
            <w:tcW w:w="8252" w:type="dxa"/>
          </w:tcPr>
          <w:p w:rsidR="008D5856" w:rsidRDefault="008D5856" w:rsidP="00E84244">
            <w:pPr>
              <w:spacing w:line="48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082038" w:rsidRDefault="00082038" w:rsidP="00E84244">
      <w:pPr>
        <w:spacing w:line="480" w:lineRule="auto"/>
        <w:rPr>
          <w:rFonts w:asciiTheme="minorHAnsi" w:hAnsiTheme="minorHAnsi" w:cstheme="minorHAnsi"/>
          <w:sz w:val="20"/>
          <w:szCs w:val="20"/>
        </w:rPr>
      </w:pPr>
    </w:p>
    <w:p w:rsidR="008D5856" w:rsidRDefault="008D5856" w:rsidP="00E84244">
      <w:pPr>
        <w:spacing w:line="480" w:lineRule="auto"/>
        <w:rPr>
          <w:rFonts w:asciiTheme="minorHAnsi" w:hAnsiTheme="minorHAnsi" w:cstheme="minorHAnsi"/>
          <w:sz w:val="20"/>
          <w:szCs w:val="20"/>
        </w:rPr>
      </w:pPr>
    </w:p>
    <w:p w:rsidR="008D5856" w:rsidRDefault="008D5856" w:rsidP="00E84244">
      <w:pPr>
        <w:spacing w:line="480" w:lineRule="auto"/>
        <w:rPr>
          <w:rFonts w:asciiTheme="minorHAnsi" w:hAnsiTheme="minorHAnsi" w:cstheme="minorHAnsi"/>
          <w:sz w:val="20"/>
          <w:szCs w:val="20"/>
        </w:rPr>
      </w:pPr>
    </w:p>
    <w:p w:rsidR="008D5856" w:rsidRDefault="008D5856" w:rsidP="00E84244">
      <w:pPr>
        <w:spacing w:line="480" w:lineRule="auto"/>
        <w:rPr>
          <w:rFonts w:asciiTheme="minorHAnsi" w:hAnsiTheme="minorHAnsi" w:cstheme="minorHAnsi"/>
          <w:sz w:val="20"/>
          <w:szCs w:val="20"/>
        </w:rPr>
      </w:pPr>
    </w:p>
    <w:p w:rsidR="00A61CA7" w:rsidRDefault="00A61CA7" w:rsidP="00E84244">
      <w:pPr>
        <w:spacing w:line="480" w:lineRule="auto"/>
        <w:rPr>
          <w:rFonts w:asciiTheme="minorHAnsi" w:hAnsiTheme="minorHAnsi" w:cstheme="minorHAnsi"/>
          <w:sz w:val="20"/>
          <w:szCs w:val="20"/>
        </w:rPr>
      </w:pPr>
    </w:p>
    <w:p w:rsidR="00A61CA7" w:rsidRDefault="00A61CA7" w:rsidP="00E84244">
      <w:pPr>
        <w:spacing w:line="480" w:lineRule="auto"/>
        <w:rPr>
          <w:rFonts w:asciiTheme="minorHAnsi" w:hAnsiTheme="minorHAnsi" w:cstheme="minorHAnsi"/>
          <w:sz w:val="20"/>
          <w:szCs w:val="20"/>
        </w:rPr>
      </w:pPr>
    </w:p>
    <w:p w:rsidR="00A61CA7" w:rsidRDefault="00A61CA7" w:rsidP="00E84244">
      <w:pPr>
        <w:spacing w:line="480" w:lineRule="auto"/>
        <w:rPr>
          <w:rFonts w:asciiTheme="minorHAnsi" w:hAnsiTheme="minorHAnsi" w:cstheme="minorHAnsi"/>
          <w:sz w:val="20"/>
          <w:szCs w:val="20"/>
        </w:rPr>
      </w:pPr>
    </w:p>
    <w:p w:rsidR="00A61CA7" w:rsidRDefault="00A61CA7" w:rsidP="00A61CA7">
      <w:pPr>
        <w:pStyle w:val="Standard"/>
        <w:rPr>
          <w:rFonts w:asciiTheme="minorHAnsi" w:hAnsiTheme="minorHAnsi" w:cstheme="minorHAnsi"/>
          <w:b/>
          <w:sz w:val="20"/>
          <w:szCs w:val="20"/>
        </w:rPr>
      </w:pPr>
    </w:p>
    <w:p w:rsidR="00A61CA7" w:rsidRPr="00DF3FC9" w:rsidRDefault="00A61CA7" w:rsidP="00DF3FC9">
      <w:pPr>
        <w:shd w:val="clear" w:color="auto" w:fill="2BA3C4" w:themeFill="background1"/>
        <w:rPr>
          <w:rFonts w:asciiTheme="minorHAnsi" w:hAnsiTheme="minorHAnsi" w:cstheme="minorHAnsi"/>
          <w:b/>
          <w:color w:val="FFFFFF" w:themeColor="accent4"/>
        </w:rPr>
      </w:pPr>
      <w:r w:rsidRPr="00DF3FC9">
        <w:rPr>
          <w:rFonts w:asciiTheme="minorHAnsi" w:hAnsiTheme="minorHAnsi" w:cstheme="minorHAnsi"/>
          <w:b/>
          <w:color w:val="FFFFFF" w:themeColor="accent4"/>
        </w:rPr>
        <w:lastRenderedPageBreak/>
        <w:t>| DOSSIER SOCIAL</w:t>
      </w:r>
    </w:p>
    <w:p w:rsidR="00DF3FC9" w:rsidRDefault="00DF3FC9" w:rsidP="00E84244">
      <w:pPr>
        <w:spacing w:line="480" w:lineRule="auto"/>
        <w:rPr>
          <w:rFonts w:asciiTheme="minorHAnsi" w:hAnsiTheme="minorHAnsi" w:cstheme="minorHAnsi"/>
          <w:b/>
          <w:color w:val="2BA3C4" w:themeColor="background1"/>
          <w:sz w:val="20"/>
          <w:szCs w:val="20"/>
        </w:rPr>
      </w:pPr>
    </w:p>
    <w:p w:rsidR="00A61CA7" w:rsidRDefault="00DF3FC9" w:rsidP="00DF3FC9">
      <w:pPr>
        <w:pStyle w:val="Standard"/>
        <w:shd w:val="clear" w:color="auto" w:fill="A5DCEB" w:themeFill="background1" w:themeFillTint="66"/>
        <w:rPr>
          <w:rFonts w:asciiTheme="minorHAnsi" w:hAnsiTheme="minorHAnsi" w:cstheme="minorHAnsi"/>
          <w:b/>
          <w:bCs/>
          <w:sz w:val="20"/>
          <w:szCs w:val="20"/>
        </w:rPr>
      </w:pPr>
      <w:r w:rsidRPr="00DF3FC9">
        <w:rPr>
          <w:rFonts w:asciiTheme="minorHAnsi" w:hAnsiTheme="minorHAnsi" w:cstheme="minorHAnsi"/>
          <w:b/>
          <w:bCs/>
          <w:sz w:val="20"/>
          <w:szCs w:val="20"/>
        </w:rPr>
        <w:t>|</w:t>
      </w:r>
      <w:r w:rsidR="00E21CD3" w:rsidRPr="00DF3FC9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A61CA7" w:rsidRPr="00DF3FC9">
        <w:rPr>
          <w:rFonts w:asciiTheme="minorHAnsi" w:hAnsiTheme="minorHAnsi" w:cstheme="minorHAnsi"/>
          <w:b/>
          <w:bCs/>
          <w:sz w:val="20"/>
          <w:szCs w:val="20"/>
        </w:rPr>
        <w:t>IDENTITÉ</w:t>
      </w:r>
      <w:r w:rsidR="00BD2A5F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BD2A5F" w:rsidRPr="00BD2A5F">
        <w:rPr>
          <w:rFonts w:asciiTheme="minorHAnsi" w:hAnsiTheme="minorHAnsi" w:cstheme="minorHAnsi"/>
          <w:bCs/>
          <w:sz w:val="20"/>
          <w:szCs w:val="20"/>
        </w:rPr>
        <w:t>DU DEMANDEUR</w:t>
      </w:r>
    </w:p>
    <w:p w:rsidR="00DF3FC9" w:rsidRPr="00DF3FC9" w:rsidRDefault="00DF3FC9" w:rsidP="00DF3FC9">
      <w:pPr>
        <w:pStyle w:val="Standard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2BA3C4" w:themeColor="background1"/>
          <w:left w:val="single" w:sz="4" w:space="0" w:color="2BA3C4" w:themeColor="background1"/>
          <w:bottom w:val="single" w:sz="4" w:space="0" w:color="2BA3C4" w:themeColor="background1"/>
          <w:right w:val="single" w:sz="4" w:space="0" w:color="2BA3C4" w:themeColor="background1"/>
          <w:insideH w:val="single" w:sz="4" w:space="0" w:color="2BA3C4" w:themeColor="background1"/>
          <w:insideV w:val="single" w:sz="4" w:space="0" w:color="2BA3C4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72"/>
        <w:gridCol w:w="804"/>
        <w:gridCol w:w="1418"/>
        <w:gridCol w:w="1276"/>
        <w:gridCol w:w="708"/>
        <w:gridCol w:w="1701"/>
        <w:gridCol w:w="2375"/>
      </w:tblGrid>
      <w:tr w:rsidR="00A61CA7" w:rsidTr="00B43E6F">
        <w:tc>
          <w:tcPr>
            <w:tcW w:w="5070" w:type="dxa"/>
            <w:gridSpan w:val="4"/>
          </w:tcPr>
          <w:p w:rsidR="00A61CA7" w:rsidRPr="00DC4FBD" w:rsidRDefault="00A61CA7" w:rsidP="00E84244">
            <w:pPr>
              <w:spacing w:line="48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4FB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MONSIEUR : </w:t>
            </w:r>
            <w:sdt>
              <w:sdtPr>
                <w:rPr>
                  <w:rStyle w:val="FH"/>
                </w:rPr>
                <w:id w:val="1389221115"/>
                <w:placeholder>
                  <w:docPart w:val="8B311691432D4053B0AF4E3B32FD5029"/>
                </w:placeholder>
                <w:showingPlcHdr/>
              </w:sdtPr>
              <w:sdtEndPr>
                <w:rPr>
                  <w:rStyle w:val="Policepardfaut"/>
                  <w:rFonts w:ascii="Times New Roman" w:hAnsi="Times New Roman" w:cstheme="minorHAnsi"/>
                  <w:b/>
                  <w:sz w:val="24"/>
                  <w:szCs w:val="20"/>
                </w:rPr>
              </w:sdtEndPr>
              <w:sdtContent>
                <w:r w:rsidR="00B43E6F" w:rsidRPr="00B43E6F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  <w:p w:rsidR="00A61CA7" w:rsidRPr="00DC4FBD" w:rsidRDefault="00A61CA7" w:rsidP="00E84244">
            <w:pPr>
              <w:spacing w:line="48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4FB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MADAME :  </w:t>
            </w: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</w:rPr>
                <w:id w:val="1942423236"/>
                <w:placeholder>
                  <w:docPart w:val="8B311691432D4053B0AF4E3B32FD5029"/>
                </w:placeholder>
                <w:showingPlcHdr/>
              </w:sdtPr>
              <w:sdtEndPr/>
              <w:sdtContent>
                <w:r w:rsidR="00B43E6F" w:rsidRPr="00B43E6F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</w:tc>
        <w:tc>
          <w:tcPr>
            <w:tcW w:w="4784" w:type="dxa"/>
            <w:gridSpan w:val="3"/>
          </w:tcPr>
          <w:p w:rsidR="00A61CA7" w:rsidRPr="00DC4FBD" w:rsidRDefault="00A61CA7" w:rsidP="00E84244">
            <w:pPr>
              <w:spacing w:line="48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4FB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PRÉNOM : </w:t>
            </w:r>
            <w:sdt>
              <w:sdtPr>
                <w:rPr>
                  <w:rStyle w:val="FH"/>
                </w:rPr>
                <w:id w:val="-77052865"/>
                <w:placeholder>
                  <w:docPart w:val="8B311691432D4053B0AF4E3B32FD5029"/>
                </w:placeholder>
                <w:showingPlcHdr/>
              </w:sdtPr>
              <w:sdtEndPr>
                <w:rPr>
                  <w:rStyle w:val="Policepardfaut"/>
                  <w:rFonts w:ascii="Times New Roman" w:hAnsi="Times New Roman" w:cstheme="minorHAnsi"/>
                  <w:b/>
                  <w:sz w:val="24"/>
                  <w:szCs w:val="20"/>
                </w:rPr>
              </w:sdtEndPr>
              <w:sdtContent>
                <w:r w:rsidR="00B43E6F" w:rsidRPr="00B43E6F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</w:tc>
      </w:tr>
      <w:tr w:rsidR="00A61CA7" w:rsidTr="00B43E6F">
        <w:tc>
          <w:tcPr>
            <w:tcW w:w="5070" w:type="dxa"/>
            <w:gridSpan w:val="4"/>
          </w:tcPr>
          <w:p w:rsidR="00A61CA7" w:rsidRPr="00DC4FBD" w:rsidRDefault="00A61CA7" w:rsidP="00E84244">
            <w:pPr>
              <w:spacing w:line="48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4FB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DATE DE NAISSANCE : </w:t>
            </w:r>
            <w:sdt>
              <w:sdtPr>
                <w:rPr>
                  <w:rStyle w:val="FH"/>
                </w:rPr>
                <w:id w:val="-652671958"/>
                <w:placeholder>
                  <w:docPart w:val="8B311691432D4053B0AF4E3B32FD5029"/>
                </w:placeholder>
                <w:showingPlcHdr/>
              </w:sdtPr>
              <w:sdtEndPr>
                <w:rPr>
                  <w:rStyle w:val="Policepardfaut"/>
                  <w:rFonts w:ascii="Times New Roman" w:hAnsi="Times New Roman" w:cstheme="minorHAnsi"/>
                  <w:b/>
                  <w:sz w:val="24"/>
                  <w:szCs w:val="20"/>
                </w:rPr>
              </w:sdtEndPr>
              <w:sdtContent>
                <w:r w:rsidR="00B43E6F" w:rsidRPr="00B43E6F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</w:tc>
        <w:tc>
          <w:tcPr>
            <w:tcW w:w="4784" w:type="dxa"/>
            <w:gridSpan w:val="3"/>
          </w:tcPr>
          <w:p w:rsidR="00A61CA7" w:rsidRPr="00DC4FBD" w:rsidRDefault="00A61CA7" w:rsidP="00E84244">
            <w:pPr>
              <w:spacing w:line="48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4FBD">
              <w:rPr>
                <w:rFonts w:asciiTheme="minorHAnsi" w:hAnsiTheme="minorHAnsi" w:cstheme="minorHAnsi"/>
                <w:b/>
                <w:sz w:val="20"/>
                <w:szCs w:val="20"/>
              </w:rPr>
              <w:t>LIEU DE NAISSANCE :</w:t>
            </w:r>
            <w:sdt>
              <w:sdtPr>
                <w:rPr>
                  <w:rStyle w:val="FH"/>
                </w:rPr>
                <w:id w:val="329416056"/>
                <w:placeholder>
                  <w:docPart w:val="8B311691432D4053B0AF4E3B32FD5029"/>
                </w:placeholder>
                <w:showingPlcHdr/>
              </w:sdtPr>
              <w:sdtEndPr>
                <w:rPr>
                  <w:rStyle w:val="Policepardfaut"/>
                  <w:rFonts w:ascii="Times New Roman" w:hAnsi="Times New Roman" w:cstheme="minorHAnsi"/>
                  <w:b/>
                  <w:sz w:val="24"/>
                  <w:szCs w:val="20"/>
                </w:rPr>
              </w:sdtEndPr>
              <w:sdtContent>
                <w:r w:rsidR="00B43E6F" w:rsidRPr="00B43E6F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</w:tc>
      </w:tr>
      <w:tr w:rsidR="00E21CD3" w:rsidTr="00B43E6F">
        <w:tc>
          <w:tcPr>
            <w:tcW w:w="9854" w:type="dxa"/>
            <w:gridSpan w:val="7"/>
          </w:tcPr>
          <w:p w:rsidR="00E21CD3" w:rsidRPr="00DC4FBD" w:rsidRDefault="00E21CD3" w:rsidP="00E84244">
            <w:pPr>
              <w:spacing w:line="48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4FBD">
              <w:rPr>
                <w:rFonts w:asciiTheme="minorHAnsi" w:hAnsiTheme="minorHAnsi" w:cstheme="minorHAnsi"/>
                <w:b/>
                <w:sz w:val="20"/>
                <w:szCs w:val="20"/>
              </w:rPr>
              <w:t>NATIONALITÉ :</w:t>
            </w:r>
            <w:r w:rsidR="005127A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</w:t>
            </w:r>
            <w:sdt>
              <w:sdtPr>
                <w:rPr>
                  <w:rStyle w:val="FH"/>
                </w:rPr>
                <w:id w:val="-1304459655"/>
                <w:placeholder>
                  <w:docPart w:val="8B311691432D4053B0AF4E3B32FD5029"/>
                </w:placeholder>
                <w:showingPlcHdr/>
              </w:sdtPr>
              <w:sdtEndPr>
                <w:rPr>
                  <w:rStyle w:val="Policepardfaut"/>
                  <w:rFonts w:ascii="Times New Roman" w:hAnsi="Times New Roman" w:cstheme="minorHAnsi"/>
                  <w:b/>
                  <w:sz w:val="24"/>
                  <w:szCs w:val="20"/>
                </w:rPr>
              </w:sdtEndPr>
              <w:sdtContent>
                <w:r w:rsidR="00B43E6F" w:rsidRPr="00B43E6F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</w:tc>
      </w:tr>
      <w:tr w:rsidR="00E21CD3" w:rsidTr="00B43E6F">
        <w:tc>
          <w:tcPr>
            <w:tcW w:w="9854" w:type="dxa"/>
            <w:gridSpan w:val="7"/>
          </w:tcPr>
          <w:p w:rsidR="00E21CD3" w:rsidRPr="00DC4FBD" w:rsidRDefault="00E21CD3" w:rsidP="00E84244">
            <w:pPr>
              <w:spacing w:line="48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4FBD">
              <w:rPr>
                <w:rFonts w:asciiTheme="minorHAnsi" w:hAnsiTheme="minorHAnsi" w:cstheme="minorHAnsi"/>
                <w:b/>
                <w:sz w:val="20"/>
                <w:szCs w:val="20"/>
              </w:rPr>
              <w:t>LANGUE(S) PARLÉE(S) :</w:t>
            </w:r>
            <w:r w:rsidR="005127A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</w:t>
            </w:r>
            <w:sdt>
              <w:sdtPr>
                <w:rPr>
                  <w:rStyle w:val="FH"/>
                </w:rPr>
                <w:id w:val="632373148"/>
                <w:placeholder>
                  <w:docPart w:val="8B311691432D4053B0AF4E3B32FD5029"/>
                </w:placeholder>
                <w:showingPlcHdr/>
              </w:sdtPr>
              <w:sdtEndPr>
                <w:rPr>
                  <w:rStyle w:val="Policepardfaut"/>
                  <w:rFonts w:ascii="Times New Roman" w:hAnsi="Times New Roman" w:cstheme="minorHAnsi"/>
                  <w:b/>
                  <w:sz w:val="24"/>
                  <w:szCs w:val="20"/>
                </w:rPr>
              </w:sdtEndPr>
              <w:sdtContent>
                <w:r w:rsidR="00B43E6F" w:rsidRPr="00B43E6F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</w:tc>
      </w:tr>
      <w:tr w:rsidR="00E21CD3" w:rsidTr="00B43E6F">
        <w:tc>
          <w:tcPr>
            <w:tcW w:w="9854" w:type="dxa"/>
            <w:gridSpan w:val="7"/>
          </w:tcPr>
          <w:p w:rsidR="00E21CD3" w:rsidRPr="00DC4FBD" w:rsidRDefault="00E21CD3" w:rsidP="00B43E6F">
            <w:pPr>
              <w:spacing w:line="48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4FBD">
              <w:rPr>
                <w:rFonts w:asciiTheme="minorHAnsi" w:hAnsiTheme="minorHAnsi" w:cstheme="minorHAnsi"/>
                <w:b/>
                <w:sz w:val="20"/>
                <w:szCs w:val="20"/>
              </w:rPr>
              <w:t>DOMICILIATION :</w:t>
            </w:r>
            <w:r w:rsidR="005127A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</w:t>
            </w:r>
            <w:sdt>
              <w:sdtPr>
                <w:rPr>
                  <w:rStyle w:val="FH"/>
                </w:rPr>
                <w:id w:val="-1900274783"/>
                <w:placeholder>
                  <w:docPart w:val="8B311691432D4053B0AF4E3B32FD5029"/>
                </w:placeholder>
                <w:showingPlcHdr/>
              </w:sdtPr>
              <w:sdtEndPr>
                <w:rPr>
                  <w:rStyle w:val="Policepardfaut"/>
                  <w:rFonts w:ascii="Times New Roman" w:hAnsi="Times New Roman" w:cstheme="minorHAnsi"/>
                  <w:b/>
                  <w:sz w:val="24"/>
                  <w:szCs w:val="20"/>
                </w:rPr>
              </w:sdtEndPr>
              <w:sdtContent>
                <w:r w:rsidR="00B43E6F" w:rsidRPr="00B43E6F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</w:tc>
      </w:tr>
      <w:tr w:rsidR="00E21CD3" w:rsidTr="00B43E6F">
        <w:trPr>
          <w:trHeight w:val="20"/>
        </w:trPr>
        <w:tc>
          <w:tcPr>
            <w:tcW w:w="9854" w:type="dxa"/>
            <w:gridSpan w:val="7"/>
            <w:vAlign w:val="center"/>
          </w:tcPr>
          <w:p w:rsidR="00E21CD3" w:rsidRPr="00DC4FBD" w:rsidRDefault="00E21CD3" w:rsidP="00E21CD3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4FBD">
              <w:rPr>
                <w:rFonts w:asciiTheme="minorHAnsi" w:hAnsiTheme="minorHAnsi" w:cstheme="minorHAnsi"/>
                <w:b/>
                <w:sz w:val="20"/>
                <w:szCs w:val="20"/>
              </w:rPr>
              <w:t>HÉBERGEMENT :</w:t>
            </w:r>
          </w:p>
        </w:tc>
      </w:tr>
      <w:tr w:rsidR="00EE0F32" w:rsidTr="00B43E6F">
        <w:trPr>
          <w:trHeight w:val="20"/>
        </w:trPr>
        <w:tc>
          <w:tcPr>
            <w:tcW w:w="1572" w:type="dxa"/>
          </w:tcPr>
          <w:p w:rsidR="00E21CD3" w:rsidRDefault="00E21CD3" w:rsidP="00E21CD3">
            <w:pPr>
              <w:spacing w:line="48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21CD3">
              <w:rPr>
                <w:rFonts w:asciiTheme="minorHAnsi" w:hAnsiTheme="minorHAnsi" w:cstheme="minorHAnsi"/>
                <w:sz w:val="20"/>
                <w:szCs w:val="20"/>
              </w:rPr>
              <w:t>RUE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633705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04" w:type="dxa"/>
          </w:tcPr>
          <w:p w:rsidR="00E21CD3" w:rsidRDefault="00E21CD3" w:rsidP="00E21CD3">
            <w:pPr>
              <w:spacing w:line="48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21CD3">
              <w:rPr>
                <w:rFonts w:asciiTheme="minorHAnsi" w:hAnsiTheme="minorHAnsi" w:cstheme="minorHAnsi"/>
                <w:sz w:val="20"/>
                <w:szCs w:val="20"/>
              </w:rPr>
              <w:t>115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475500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418" w:type="dxa"/>
          </w:tcPr>
          <w:p w:rsidR="00E21CD3" w:rsidRDefault="00E21CD3" w:rsidP="00E21CD3">
            <w:pPr>
              <w:spacing w:line="48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21CD3">
              <w:rPr>
                <w:rFonts w:asciiTheme="minorHAnsi" w:hAnsiTheme="minorHAnsi" w:cstheme="minorHAnsi"/>
                <w:sz w:val="20"/>
                <w:szCs w:val="20"/>
              </w:rPr>
              <w:t>SQUAT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175952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84" w:type="dxa"/>
            <w:gridSpan w:val="2"/>
          </w:tcPr>
          <w:p w:rsidR="00E21CD3" w:rsidRDefault="00E21CD3" w:rsidP="00E21CD3">
            <w:pPr>
              <w:spacing w:line="48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21CD3">
              <w:rPr>
                <w:rFonts w:asciiTheme="minorHAnsi" w:hAnsiTheme="minorHAnsi" w:cstheme="minorHAnsi"/>
                <w:sz w:val="20"/>
                <w:szCs w:val="20"/>
              </w:rPr>
              <w:t>HOSPITALISATION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654755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0F32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701" w:type="dxa"/>
          </w:tcPr>
          <w:p w:rsidR="00E21CD3" w:rsidRDefault="00E21CD3" w:rsidP="00E21CD3">
            <w:pPr>
              <w:spacing w:line="48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21CD3">
              <w:rPr>
                <w:rFonts w:asciiTheme="minorHAnsi" w:hAnsiTheme="minorHAnsi" w:cstheme="minorHAnsi"/>
                <w:sz w:val="20"/>
                <w:szCs w:val="20"/>
              </w:rPr>
              <w:t>CHEZ UN TIERS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772680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375" w:type="dxa"/>
          </w:tcPr>
          <w:p w:rsidR="00E21CD3" w:rsidRDefault="00E21CD3" w:rsidP="00E21CD3">
            <w:pPr>
              <w:spacing w:line="48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21CD3">
              <w:rPr>
                <w:rFonts w:asciiTheme="minorHAnsi" w:hAnsiTheme="minorHAnsi" w:cstheme="minorHAnsi"/>
                <w:sz w:val="20"/>
                <w:szCs w:val="20"/>
              </w:rPr>
              <w:t>AUTRES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940029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E21CD3" w:rsidTr="00B43E6F">
        <w:tc>
          <w:tcPr>
            <w:tcW w:w="9854" w:type="dxa"/>
            <w:gridSpan w:val="7"/>
          </w:tcPr>
          <w:p w:rsidR="00E21CD3" w:rsidRPr="00DC4FBD" w:rsidRDefault="00E21CD3" w:rsidP="00B43E6F">
            <w:pPr>
              <w:spacing w:line="48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4FBD">
              <w:rPr>
                <w:rFonts w:asciiTheme="minorHAnsi" w:hAnsiTheme="minorHAnsi" w:cstheme="minorHAnsi"/>
                <w:b/>
                <w:sz w:val="20"/>
                <w:szCs w:val="20"/>
              </w:rPr>
              <w:t>ANIMAL DOMESTIQUE :</w:t>
            </w:r>
            <w:r w:rsidR="00B43E6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5127A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</w:t>
            </w:r>
            <w:sdt>
              <w:sdtPr>
                <w:rPr>
                  <w:rStyle w:val="FH"/>
                </w:rPr>
                <w:id w:val="1417288988"/>
                <w:placeholder>
                  <w:docPart w:val="8B311691432D4053B0AF4E3B32FD5029"/>
                </w:placeholder>
                <w:showingPlcHdr/>
              </w:sdtPr>
              <w:sdtEndPr>
                <w:rPr>
                  <w:rStyle w:val="Policepardfaut"/>
                  <w:rFonts w:ascii="Times New Roman" w:hAnsi="Times New Roman" w:cstheme="minorHAnsi"/>
                  <w:b/>
                  <w:sz w:val="24"/>
                  <w:szCs w:val="20"/>
                </w:rPr>
              </w:sdtEndPr>
              <w:sdtContent>
                <w:r w:rsidR="00B43E6F" w:rsidRPr="00B43E6F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</w:tc>
      </w:tr>
    </w:tbl>
    <w:p w:rsidR="00DC4FBD" w:rsidRDefault="00DC4FBD" w:rsidP="00DC4FBD">
      <w:pPr>
        <w:spacing w:line="480" w:lineRule="auto"/>
        <w:rPr>
          <w:rFonts w:asciiTheme="minorHAnsi" w:hAnsiTheme="minorHAnsi" w:cstheme="minorHAnsi"/>
          <w:b/>
          <w:color w:val="2BA3C4" w:themeColor="background1"/>
          <w:sz w:val="20"/>
          <w:szCs w:val="20"/>
        </w:rPr>
      </w:pPr>
    </w:p>
    <w:p w:rsidR="00DC4FBD" w:rsidRPr="00DF3FC9" w:rsidRDefault="00DF3FC9" w:rsidP="00DF3FC9">
      <w:pPr>
        <w:pStyle w:val="Standard"/>
        <w:shd w:val="clear" w:color="auto" w:fill="A5DCEB" w:themeFill="background1" w:themeFillTint="66"/>
        <w:rPr>
          <w:rFonts w:asciiTheme="minorHAnsi" w:hAnsiTheme="minorHAnsi" w:cstheme="minorHAnsi"/>
          <w:b/>
          <w:sz w:val="20"/>
          <w:szCs w:val="20"/>
        </w:rPr>
      </w:pPr>
      <w:r w:rsidRPr="00DF3FC9">
        <w:rPr>
          <w:rFonts w:asciiTheme="minorHAnsi" w:hAnsiTheme="minorHAnsi" w:cstheme="minorHAnsi"/>
          <w:b/>
          <w:sz w:val="20"/>
          <w:szCs w:val="20"/>
        </w:rPr>
        <w:t>|</w:t>
      </w:r>
      <w:r w:rsidR="00DC4FBD" w:rsidRPr="00DF3FC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DC4FBD" w:rsidRPr="00DF3FC9">
        <w:rPr>
          <w:rFonts w:asciiTheme="minorHAnsi" w:hAnsiTheme="minorHAnsi" w:cstheme="minorHAnsi"/>
          <w:b/>
          <w:bCs/>
          <w:sz w:val="20"/>
          <w:szCs w:val="20"/>
        </w:rPr>
        <w:t>INFORMATIONS</w:t>
      </w:r>
      <w:r w:rsidR="00DC4FBD" w:rsidRPr="00DF3FC9">
        <w:rPr>
          <w:rFonts w:asciiTheme="minorHAnsi" w:hAnsiTheme="minorHAnsi" w:cstheme="minorHAnsi"/>
          <w:sz w:val="20"/>
          <w:szCs w:val="20"/>
        </w:rPr>
        <w:t xml:space="preserve"> SOCIALES</w:t>
      </w:r>
      <w:r w:rsidR="00DC4FBD" w:rsidRPr="00DF3FC9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DF3FC9" w:rsidRPr="00DC4FBD" w:rsidRDefault="00DF3FC9" w:rsidP="00DF3FC9">
      <w:pPr>
        <w:pStyle w:val="Standard"/>
        <w:rPr>
          <w:rFonts w:asciiTheme="minorHAnsi" w:hAnsiTheme="minorHAnsi" w:cstheme="minorHAnsi"/>
          <w:b/>
          <w:color w:val="2BA3C4" w:themeColor="background1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2BA3C4" w:themeColor="background1"/>
          <w:left w:val="single" w:sz="4" w:space="0" w:color="2BA3C4" w:themeColor="background1"/>
          <w:bottom w:val="single" w:sz="4" w:space="0" w:color="2BA3C4" w:themeColor="background1"/>
          <w:right w:val="single" w:sz="4" w:space="0" w:color="2BA3C4" w:themeColor="background1"/>
          <w:insideH w:val="single" w:sz="4" w:space="0" w:color="2BA3C4" w:themeColor="background1"/>
          <w:insideV w:val="single" w:sz="4" w:space="0" w:color="2BA3C4" w:themeColor="background1"/>
        </w:tblBorders>
        <w:tblLook w:val="04A0" w:firstRow="1" w:lastRow="0" w:firstColumn="1" w:lastColumn="0" w:noHBand="0" w:noVBand="1"/>
      </w:tblPr>
      <w:tblGrid>
        <w:gridCol w:w="9628"/>
      </w:tblGrid>
      <w:tr w:rsidR="00DC4FBD" w:rsidTr="00AC0A48">
        <w:tc>
          <w:tcPr>
            <w:tcW w:w="9778" w:type="dxa"/>
          </w:tcPr>
          <w:p w:rsidR="00DC4FBD" w:rsidRPr="00DC4FBD" w:rsidRDefault="00DC4FBD" w:rsidP="00E84244">
            <w:pPr>
              <w:spacing w:line="480" w:lineRule="auto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DC4FBD">
              <w:rPr>
                <w:rFonts w:asciiTheme="minorHAnsi" w:hAnsiTheme="minorHAnsi" w:cstheme="minorHAnsi"/>
                <w:b/>
                <w:sz w:val="20"/>
                <w:szCs w:val="20"/>
              </w:rPr>
              <w:t>PI</w:t>
            </w:r>
            <w:r w:rsidRPr="00DC4FBD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ÈCES D’IDENTITÉ  </w:t>
            </w:r>
          </w:p>
          <w:p w:rsidR="00DC4FBD" w:rsidRPr="00DC4FBD" w:rsidRDefault="00DC4FBD" w:rsidP="00B43E6F">
            <w:pPr>
              <w:tabs>
                <w:tab w:val="left" w:pos="2145"/>
                <w:tab w:val="left" w:pos="5475"/>
              </w:tabs>
              <w:spacing w:line="480" w:lineRule="auto"/>
              <w:rPr>
                <w:rFonts w:asciiTheme="minorHAnsi" w:eastAsia="Arial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CNI </w:t>
            </w:r>
            <w:sdt>
              <w:sdtPr>
                <w:rPr>
                  <w:rFonts w:asciiTheme="minorHAnsi" w:eastAsia="Arial" w:hAnsiTheme="minorHAnsi" w:cstheme="minorHAnsi"/>
                  <w:sz w:val="20"/>
                  <w:szCs w:val="20"/>
                </w:rPr>
                <w:id w:val="1049800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Theme="minorHAnsi" w:eastAsia="Arial" w:hAnsiTheme="minorHAnsi" w:cstheme="minorHAnsi"/>
                <w:sz w:val="20"/>
                <w:szCs w:val="20"/>
              </w:rPr>
              <w:tab/>
              <w:t xml:space="preserve">TITRE DE SÉJOUR </w:t>
            </w:r>
            <w:sdt>
              <w:sdtPr>
                <w:rPr>
                  <w:rFonts w:asciiTheme="minorHAnsi" w:eastAsia="Arial" w:hAnsiTheme="minorHAnsi" w:cstheme="minorHAnsi"/>
                  <w:sz w:val="20"/>
                  <w:szCs w:val="20"/>
                </w:rPr>
                <w:id w:val="26842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B43E6F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    </w:t>
            </w:r>
            <w:r w:rsidR="00B43E6F" w:rsidRPr="00B43E6F">
              <w:rPr>
                <w:rFonts w:asciiTheme="minorHAnsi" w:eastAsia="Arial" w:hAnsiTheme="minorHAnsi" w:cstheme="minorHAnsi"/>
                <w:i/>
                <w:sz w:val="20"/>
                <w:szCs w:val="20"/>
              </w:rPr>
              <w:t>Préciser :</w:t>
            </w:r>
            <w:r w:rsidR="005127A1">
              <w:rPr>
                <w:rFonts w:asciiTheme="minorHAnsi" w:eastAsia="Arial" w:hAnsiTheme="minorHAnsi" w:cstheme="minorHAnsi"/>
                <w:i/>
                <w:sz w:val="20"/>
                <w:szCs w:val="20"/>
              </w:rPr>
              <w:t xml:space="preserve">    </w:t>
            </w:r>
            <w:r w:rsidR="00B43E6F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Style w:val="FH"/>
                </w:rPr>
                <w:id w:val="848526860"/>
                <w:placeholder>
                  <w:docPart w:val="8B311691432D4053B0AF4E3B32FD5029"/>
                </w:placeholder>
                <w:showingPlcHdr/>
              </w:sdtPr>
              <w:sdtEndPr>
                <w:rPr>
                  <w:rStyle w:val="Policepardfaut"/>
                  <w:rFonts w:ascii="Times New Roman" w:eastAsia="Arial" w:hAnsi="Times New Roman" w:cstheme="minorHAnsi"/>
                  <w:sz w:val="24"/>
                  <w:szCs w:val="20"/>
                </w:rPr>
              </w:sdtEndPr>
              <w:sdtContent>
                <w:r w:rsidR="00B43E6F" w:rsidRPr="00B43E6F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</w:tc>
      </w:tr>
      <w:tr w:rsidR="00DC4FBD" w:rsidTr="00AC0A48">
        <w:tc>
          <w:tcPr>
            <w:tcW w:w="9778" w:type="dxa"/>
          </w:tcPr>
          <w:p w:rsidR="00DC4FBD" w:rsidRPr="00DC4FBD" w:rsidRDefault="00DC4FBD" w:rsidP="00E84244">
            <w:pPr>
              <w:spacing w:line="48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4FB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NUMÉRO DE SÉCURITÉ SOCIALE : </w:t>
            </w:r>
            <w:r w:rsidR="005127A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</w:t>
            </w:r>
            <w:sdt>
              <w:sdtPr>
                <w:rPr>
                  <w:rStyle w:val="FH"/>
                </w:rPr>
                <w:id w:val="-2084362766"/>
                <w:placeholder>
                  <w:docPart w:val="8B311691432D4053B0AF4E3B32FD5029"/>
                </w:placeholder>
                <w:showingPlcHdr/>
              </w:sdtPr>
              <w:sdtEndPr>
                <w:rPr>
                  <w:rStyle w:val="Policepardfaut"/>
                  <w:rFonts w:ascii="Times New Roman" w:hAnsi="Times New Roman" w:cstheme="minorHAnsi"/>
                  <w:b/>
                  <w:sz w:val="24"/>
                  <w:szCs w:val="20"/>
                </w:rPr>
              </w:sdtEndPr>
              <w:sdtContent>
                <w:r w:rsidR="00B43E6F" w:rsidRPr="00B43E6F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</w:tc>
      </w:tr>
      <w:tr w:rsidR="00DC4FBD" w:rsidTr="00AC0A48">
        <w:tc>
          <w:tcPr>
            <w:tcW w:w="9778" w:type="dxa"/>
          </w:tcPr>
          <w:p w:rsidR="00DC4FBD" w:rsidRPr="00DC4FBD" w:rsidRDefault="00DC4FBD" w:rsidP="00E84244">
            <w:pPr>
              <w:spacing w:line="48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4FB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COUVERTURE SOCIALE </w:t>
            </w:r>
          </w:p>
          <w:p w:rsidR="00DC4FBD" w:rsidRPr="00DC4FBD" w:rsidRDefault="00DC4FBD" w:rsidP="00E84244">
            <w:pPr>
              <w:spacing w:line="480" w:lineRule="auto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DC4FBD">
              <w:rPr>
                <w:rFonts w:asciiTheme="minorHAnsi" w:eastAsia="Arial" w:hAnsiTheme="minorHAnsi" w:cstheme="minorHAnsi"/>
                <w:sz w:val="20"/>
                <w:szCs w:val="20"/>
              </w:rPr>
              <w:t>Base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eastAsia="Arial" w:hAnsiTheme="minorHAnsi" w:cstheme="minorHAnsi"/>
                  <w:sz w:val="20"/>
                  <w:szCs w:val="20"/>
                </w:rPr>
                <w:id w:val="1419826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 </w:t>
            </w:r>
            <w:r w:rsidRPr="00DC4FBD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   </w:t>
            </w:r>
            <w:r w:rsidRPr="00DC4FBD">
              <w:rPr>
                <w:rFonts w:asciiTheme="minorHAnsi" w:eastAsia="Arial" w:hAnsiTheme="minorHAnsi" w:cstheme="minorHAnsi"/>
                <w:sz w:val="20"/>
                <w:szCs w:val="20"/>
              </w:rPr>
              <w:t>ALD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eastAsia="Arial" w:hAnsiTheme="minorHAnsi" w:cstheme="minorHAnsi"/>
                  <w:sz w:val="20"/>
                  <w:szCs w:val="20"/>
                </w:rPr>
                <w:id w:val="306135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Pr="00DC4FBD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    </w:t>
            </w:r>
            <w:r w:rsidRPr="00DC4FBD">
              <w:rPr>
                <w:rFonts w:asciiTheme="minorHAnsi" w:eastAsia="Arial" w:hAnsiTheme="minorHAnsi" w:cstheme="minorHAnsi"/>
                <w:sz w:val="20"/>
                <w:szCs w:val="20"/>
              </w:rPr>
              <w:t>CMU-C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eastAsia="Arial" w:hAnsiTheme="minorHAnsi" w:cstheme="minorHAnsi"/>
                  <w:sz w:val="20"/>
                  <w:szCs w:val="20"/>
                </w:rPr>
                <w:id w:val="577404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2E15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Pr="00DC4FBD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    </w:t>
            </w:r>
            <w:r w:rsidRPr="00DC4FBD">
              <w:rPr>
                <w:rFonts w:asciiTheme="minorHAnsi" w:eastAsia="Arial" w:hAnsiTheme="minorHAnsi" w:cstheme="minorHAnsi"/>
                <w:sz w:val="20"/>
                <w:szCs w:val="20"/>
              </w:rPr>
              <w:t>AME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eastAsia="Arial" w:hAnsiTheme="minorHAnsi" w:cstheme="minorHAnsi"/>
                  <w:sz w:val="20"/>
                  <w:szCs w:val="20"/>
                </w:rPr>
                <w:id w:val="1388849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Pr="00DC4FBD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    </w:t>
            </w:r>
            <w:r w:rsidRPr="00DC4FBD">
              <w:rPr>
                <w:rFonts w:asciiTheme="minorHAnsi" w:eastAsia="Arial" w:hAnsiTheme="minorHAnsi" w:cstheme="minorHAnsi"/>
                <w:sz w:val="20"/>
                <w:szCs w:val="20"/>
              </w:rPr>
              <w:t>Mutuelle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eastAsia="Arial" w:hAnsiTheme="minorHAnsi" w:cstheme="minorHAnsi"/>
                  <w:sz w:val="20"/>
                  <w:szCs w:val="20"/>
                </w:rPr>
                <w:id w:val="-515225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Pr="00DC4FBD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         </w:t>
            </w:r>
            <w:r w:rsidRPr="00DC4FBD">
              <w:rPr>
                <w:rFonts w:asciiTheme="minorHAnsi" w:eastAsia="Arial" w:hAnsiTheme="minorHAnsi" w:cstheme="minorHAnsi"/>
                <w:sz w:val="20"/>
                <w:szCs w:val="20"/>
              </w:rPr>
              <w:t>Démarches en cours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eastAsia="Arial" w:hAnsiTheme="minorHAnsi" w:cstheme="minorHAnsi"/>
                  <w:sz w:val="20"/>
                  <w:szCs w:val="20"/>
                </w:rPr>
                <w:id w:val="156335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DC4FBD" w:rsidTr="00AC0A48">
        <w:tc>
          <w:tcPr>
            <w:tcW w:w="9778" w:type="dxa"/>
          </w:tcPr>
          <w:p w:rsidR="00DC4FBD" w:rsidRPr="00DC4FBD" w:rsidRDefault="00DC4FBD" w:rsidP="00E84244">
            <w:pPr>
              <w:spacing w:line="48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4FBD">
              <w:rPr>
                <w:rFonts w:asciiTheme="minorHAnsi" w:hAnsiTheme="minorHAnsi" w:cstheme="minorHAnsi"/>
                <w:b/>
                <w:sz w:val="20"/>
                <w:szCs w:val="20"/>
              </w:rPr>
              <w:t>RESSOURCES</w:t>
            </w:r>
          </w:p>
          <w:p w:rsidR="00DC4FBD" w:rsidRDefault="00DC4FBD" w:rsidP="00E84244">
            <w:pPr>
              <w:spacing w:line="48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Salaire </w:t>
            </w:r>
            <w:sdt>
              <w:sdtPr>
                <w:rPr>
                  <w:rFonts w:asciiTheme="minorHAnsi" w:eastAsia="Arial" w:hAnsiTheme="minorHAnsi" w:cstheme="minorHAnsi"/>
                  <w:sz w:val="20"/>
                  <w:szCs w:val="20"/>
                </w:rPr>
                <w:id w:val="-970969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    RSA </w:t>
            </w:r>
            <w:sdt>
              <w:sdtPr>
                <w:rPr>
                  <w:rFonts w:asciiTheme="minorHAnsi" w:eastAsia="Arial" w:hAnsiTheme="minorHAnsi" w:cstheme="minorHAnsi"/>
                  <w:sz w:val="20"/>
                  <w:szCs w:val="20"/>
                </w:rPr>
                <w:id w:val="-1377082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    AAH </w:t>
            </w:r>
            <w:sdt>
              <w:sdtPr>
                <w:rPr>
                  <w:rFonts w:asciiTheme="minorHAnsi" w:eastAsia="Arial" w:hAnsiTheme="minorHAnsi" w:cstheme="minorHAnsi"/>
                  <w:sz w:val="20"/>
                  <w:szCs w:val="20"/>
                </w:rPr>
                <w:id w:val="-1244411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   </w:t>
            </w:r>
            <w:r w:rsidRPr="00DC4FBD">
              <w:rPr>
                <w:rFonts w:asciiTheme="minorHAnsi" w:eastAsia="Arial" w:hAnsiTheme="minorHAnsi" w:cstheme="minorHAnsi"/>
                <w:sz w:val="20"/>
                <w:szCs w:val="20"/>
              </w:rPr>
              <w:t>ADA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eastAsia="Arial" w:hAnsiTheme="minorHAnsi" w:cstheme="minorHAnsi"/>
                  <w:sz w:val="20"/>
                  <w:szCs w:val="20"/>
                </w:rPr>
                <w:id w:val="-1874225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    ARE </w:t>
            </w:r>
            <w:sdt>
              <w:sdtPr>
                <w:rPr>
                  <w:rFonts w:asciiTheme="minorHAnsi" w:eastAsia="Arial" w:hAnsiTheme="minorHAnsi" w:cstheme="minorHAnsi"/>
                  <w:sz w:val="20"/>
                  <w:szCs w:val="20"/>
                </w:rPr>
                <w:id w:val="-1979989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    ASS </w:t>
            </w:r>
            <w:sdt>
              <w:sdtPr>
                <w:rPr>
                  <w:rFonts w:asciiTheme="minorHAnsi" w:eastAsia="Arial" w:hAnsiTheme="minorHAnsi" w:cstheme="minorHAnsi"/>
                  <w:sz w:val="20"/>
                  <w:szCs w:val="20"/>
                </w:rPr>
                <w:id w:val="97795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    IJ </w:t>
            </w:r>
            <w:sdt>
              <w:sdtPr>
                <w:rPr>
                  <w:rFonts w:asciiTheme="minorHAnsi" w:eastAsia="Arial" w:hAnsiTheme="minorHAnsi" w:cstheme="minorHAnsi"/>
                  <w:sz w:val="20"/>
                  <w:szCs w:val="20"/>
                </w:rPr>
                <w:id w:val="-556552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     AUTRES </w:t>
            </w:r>
            <w:sdt>
              <w:sdtPr>
                <w:rPr>
                  <w:rFonts w:asciiTheme="minorHAnsi" w:eastAsia="Arial" w:hAnsiTheme="minorHAnsi" w:cstheme="minorHAnsi"/>
                  <w:sz w:val="20"/>
                  <w:szCs w:val="20"/>
                </w:rPr>
                <w:id w:val="1146546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DC4FBD" w:rsidTr="00AC0A48">
        <w:tc>
          <w:tcPr>
            <w:tcW w:w="9778" w:type="dxa"/>
            <w:tcBorders>
              <w:bottom w:val="single" w:sz="4" w:space="0" w:color="2BA3C4" w:themeColor="background1"/>
            </w:tcBorders>
          </w:tcPr>
          <w:p w:rsidR="00DC4FBD" w:rsidRPr="00DC4FBD" w:rsidRDefault="00DC4FBD" w:rsidP="00E84244">
            <w:pPr>
              <w:spacing w:line="48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4FBD">
              <w:rPr>
                <w:rFonts w:asciiTheme="minorHAnsi" w:hAnsiTheme="minorHAnsi" w:cstheme="minorHAnsi"/>
                <w:b/>
                <w:sz w:val="20"/>
                <w:szCs w:val="20"/>
              </w:rPr>
              <w:t>CAF</w:t>
            </w:r>
          </w:p>
          <w:p w:rsidR="00DC4FBD" w:rsidRDefault="00DC4FBD" w:rsidP="00E84244">
            <w:pPr>
              <w:spacing w:line="48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Numéro allocataire : </w:t>
            </w:r>
            <w:r w:rsidR="005127A1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sdt>
              <w:sdtPr>
                <w:rPr>
                  <w:rStyle w:val="FH"/>
                </w:rPr>
                <w:id w:val="51282189"/>
                <w:placeholder>
                  <w:docPart w:val="8B311691432D4053B0AF4E3B32FD5029"/>
                </w:placeholder>
                <w:showingPlcHdr/>
              </w:sdtPr>
              <w:sdtEndPr>
                <w:rPr>
                  <w:rStyle w:val="Policepardfaut"/>
                  <w:rFonts w:ascii="Times New Roman" w:hAnsi="Times New Roman" w:cstheme="minorHAnsi"/>
                  <w:sz w:val="24"/>
                  <w:szCs w:val="20"/>
                </w:rPr>
              </w:sdtEndPr>
              <w:sdtContent>
                <w:r w:rsidR="00B43E6F" w:rsidRPr="00B43E6F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</w:tc>
      </w:tr>
      <w:tr w:rsidR="00DF3FC9" w:rsidTr="00AC0A48">
        <w:trPr>
          <w:trHeight w:val="386"/>
        </w:trPr>
        <w:tc>
          <w:tcPr>
            <w:tcW w:w="9778" w:type="dxa"/>
            <w:tcBorders>
              <w:bottom w:val="nil"/>
            </w:tcBorders>
          </w:tcPr>
          <w:p w:rsidR="00DF3FC9" w:rsidRPr="00DF3FC9" w:rsidRDefault="00DF3FC9" w:rsidP="00B43E6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F3FC9">
              <w:rPr>
                <w:rFonts w:asciiTheme="minorHAnsi" w:hAnsiTheme="minorHAnsi" w:cstheme="minorHAnsi"/>
                <w:b/>
                <w:sz w:val="20"/>
                <w:szCs w:val="20"/>
              </w:rPr>
              <w:t>PROTECTION JUDICIAIRE</w:t>
            </w:r>
          </w:p>
        </w:tc>
      </w:tr>
      <w:tr w:rsidR="00B43E6F" w:rsidTr="00AC0A48">
        <w:trPr>
          <w:trHeight w:val="773"/>
        </w:trPr>
        <w:tc>
          <w:tcPr>
            <w:tcW w:w="9778" w:type="dxa"/>
            <w:tcBorders>
              <w:top w:val="nil"/>
              <w:bottom w:val="nil"/>
            </w:tcBorders>
          </w:tcPr>
          <w:p w:rsidR="00B43E6F" w:rsidRPr="00DF3FC9" w:rsidRDefault="00B43E6F" w:rsidP="00B43E6F">
            <w:pPr>
              <w:tabs>
                <w:tab w:val="left" w:pos="1560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F3FC9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ui</w:t>
            </w:r>
            <w:r w:rsidRPr="00DF3FC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12082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A48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</w:p>
          <w:p w:rsidR="00B43E6F" w:rsidRPr="00B43E6F" w:rsidRDefault="00B43E6F" w:rsidP="00B43E6F">
            <w:pPr>
              <w:tabs>
                <w:tab w:val="left" w:pos="15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DF3FC9">
              <w:rPr>
                <w:rFonts w:asciiTheme="minorHAnsi" w:hAnsiTheme="minorHAnsi" w:cstheme="minorHAnsi"/>
                <w:sz w:val="20"/>
                <w:szCs w:val="20"/>
              </w:rPr>
              <w:t>Type de mesure :</w:t>
            </w:r>
            <w:r w:rsidR="005127A1"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  <w:sdt>
              <w:sdtPr>
                <w:rPr>
                  <w:rStyle w:val="FH"/>
                </w:rPr>
                <w:id w:val="-1233005011"/>
                <w:placeholder>
                  <w:docPart w:val="C553A6E6B5FB4E30A421B921960626FD"/>
                </w:placeholder>
                <w:showingPlcHdr/>
              </w:sdtPr>
              <w:sdtEndPr>
                <w:rPr>
                  <w:rStyle w:val="Policepardfaut"/>
                  <w:rFonts w:ascii="Times New Roman" w:hAnsi="Times New Roman" w:cstheme="minorHAnsi"/>
                  <w:sz w:val="24"/>
                  <w:szCs w:val="20"/>
                </w:rPr>
              </w:sdtEndPr>
              <w:sdtContent>
                <w:r w:rsidRPr="00B43E6F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</w:tc>
      </w:tr>
      <w:tr w:rsidR="00B43E6F" w:rsidTr="00AC0A48">
        <w:trPr>
          <w:trHeight w:val="398"/>
        </w:trPr>
        <w:tc>
          <w:tcPr>
            <w:tcW w:w="9778" w:type="dxa"/>
            <w:tcBorders>
              <w:top w:val="nil"/>
            </w:tcBorders>
          </w:tcPr>
          <w:p w:rsidR="00B43E6F" w:rsidRPr="00B43E6F" w:rsidRDefault="00B43E6F" w:rsidP="00B43E6F">
            <w:pPr>
              <w:tabs>
                <w:tab w:val="left" w:pos="15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Organisme de protection : </w:t>
            </w:r>
            <w:r w:rsidR="005127A1">
              <w:rPr>
                <w:rFonts w:asciiTheme="minorHAnsi" w:hAnsiTheme="minorHAnsi" w:cstheme="minorHAnsi"/>
                <w:sz w:val="20"/>
                <w:szCs w:val="20"/>
              </w:rPr>
              <w:t xml:space="preserve">         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368138151"/>
                <w:placeholder>
                  <w:docPart w:val="DAD896AE925541E7ABC75D346DB48F3B"/>
                </w:placeholder>
                <w:showingPlcHdr/>
              </w:sdtPr>
              <w:sdtEndPr/>
              <w:sdtContent>
                <w:r w:rsidRPr="00B43E6F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</w:tc>
      </w:tr>
    </w:tbl>
    <w:p w:rsidR="00DF3FC9" w:rsidRPr="00BD2A5F" w:rsidRDefault="00DF3FC9" w:rsidP="00DF3FC9">
      <w:pPr>
        <w:pStyle w:val="Standard"/>
        <w:shd w:val="clear" w:color="auto" w:fill="A5DCEB" w:themeFill="background1" w:themeFillTint="66"/>
        <w:rPr>
          <w:rFonts w:asciiTheme="minorHAnsi" w:hAnsiTheme="minorHAnsi" w:cstheme="minorHAnsi"/>
          <w:bCs/>
          <w:sz w:val="20"/>
          <w:szCs w:val="20"/>
        </w:rPr>
      </w:pPr>
      <w:r w:rsidRPr="00BD2A5F">
        <w:rPr>
          <w:rFonts w:asciiTheme="minorHAnsi" w:hAnsiTheme="minorHAnsi" w:cstheme="minorHAnsi"/>
          <w:b/>
          <w:bCs/>
          <w:sz w:val="20"/>
          <w:szCs w:val="20"/>
        </w:rPr>
        <w:t xml:space="preserve">| ÉVALUATION SOCIALE </w:t>
      </w:r>
      <w:r w:rsidRPr="00BD2A5F">
        <w:rPr>
          <w:rFonts w:asciiTheme="minorHAnsi" w:hAnsiTheme="minorHAnsi" w:cstheme="minorHAnsi"/>
          <w:bCs/>
          <w:sz w:val="20"/>
          <w:szCs w:val="20"/>
        </w:rPr>
        <w:t xml:space="preserve">(PARCOURS, PROJET DE VIE, AUTONOMIE, SOUHAITS…) </w:t>
      </w:r>
    </w:p>
    <w:p w:rsidR="00DF3FC9" w:rsidRPr="00BD2A5F" w:rsidRDefault="00DF3FC9" w:rsidP="00DF3FC9">
      <w:pPr>
        <w:pStyle w:val="Standard"/>
        <w:rPr>
          <w:rFonts w:asciiTheme="minorHAnsi" w:hAnsiTheme="minorHAnsi" w:cstheme="minorHAnsi"/>
          <w:bCs/>
          <w:sz w:val="20"/>
          <w:szCs w:val="20"/>
        </w:rPr>
      </w:pPr>
    </w:p>
    <w:p w:rsidR="00DF3FC9" w:rsidRPr="00BD2A5F" w:rsidRDefault="00DF3FC9" w:rsidP="00DF3FC9">
      <w:pPr>
        <w:pStyle w:val="Default"/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</w:pPr>
      <w:r w:rsidRPr="00BD2A5F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 xml:space="preserve">&gt; </w:t>
      </w:r>
      <w:r w:rsidR="00BD2A5F" w:rsidRPr="00BD2A5F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>Référent(e) Social(e)</w:t>
      </w:r>
    </w:p>
    <w:p w:rsidR="00DF3FC9" w:rsidRPr="00BD2A5F" w:rsidRDefault="00DF3FC9" w:rsidP="00DF3FC9">
      <w:pPr>
        <w:pStyle w:val="Default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2BA3C4" w:themeColor="background1"/>
          <w:left w:val="single" w:sz="4" w:space="0" w:color="2BA3C4" w:themeColor="background1"/>
          <w:bottom w:val="single" w:sz="4" w:space="0" w:color="2BA3C4" w:themeColor="background1"/>
          <w:right w:val="single" w:sz="4" w:space="0" w:color="2BA3C4" w:themeColor="background1"/>
          <w:insideH w:val="single" w:sz="4" w:space="0" w:color="2BA3C4" w:themeColor="background1"/>
          <w:insideV w:val="single" w:sz="4" w:space="0" w:color="2BA3C4" w:themeColor="background1"/>
        </w:tblBorders>
        <w:tblLook w:val="04A0" w:firstRow="1" w:lastRow="0" w:firstColumn="1" w:lastColumn="0" w:noHBand="0" w:noVBand="1"/>
      </w:tblPr>
      <w:tblGrid>
        <w:gridCol w:w="3327"/>
        <w:gridCol w:w="6301"/>
      </w:tblGrid>
      <w:tr w:rsidR="00DF3FC9" w:rsidRPr="00BD2A5F" w:rsidTr="00AC0A48">
        <w:trPr>
          <w:trHeight w:val="397"/>
        </w:trPr>
        <w:tc>
          <w:tcPr>
            <w:tcW w:w="3369" w:type="dxa"/>
          </w:tcPr>
          <w:p w:rsidR="00DF3FC9" w:rsidRPr="00BD2A5F" w:rsidRDefault="00DF3FC9" w:rsidP="00DF3FC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BD2A5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Nom Prénom</w:t>
            </w:r>
          </w:p>
        </w:tc>
        <w:sdt>
          <w:sdtPr>
            <w:rPr>
              <w:rStyle w:val="FH"/>
            </w:rPr>
            <w:id w:val="-251126785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 w:cstheme="minorHAnsi"/>
              <w:b/>
              <w:bCs/>
              <w:sz w:val="24"/>
              <w:szCs w:val="20"/>
            </w:rPr>
          </w:sdtEndPr>
          <w:sdtContent>
            <w:tc>
              <w:tcPr>
                <w:tcW w:w="6409" w:type="dxa"/>
              </w:tcPr>
              <w:p w:rsidR="00DF3FC9" w:rsidRPr="00BD2A5F" w:rsidRDefault="00AC0A48" w:rsidP="00DF3FC9">
                <w:pPr>
                  <w:pStyle w:val="Default"/>
                  <w:rPr>
                    <w:rFonts w:asciiTheme="minorHAnsi" w:hAnsiTheme="minorHAnsi" w:cstheme="minorHAnsi"/>
                    <w:b/>
                    <w:bCs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DF3FC9" w:rsidRPr="00BD2A5F" w:rsidTr="00AC0A48">
        <w:trPr>
          <w:trHeight w:val="397"/>
        </w:trPr>
        <w:tc>
          <w:tcPr>
            <w:tcW w:w="3369" w:type="dxa"/>
          </w:tcPr>
          <w:p w:rsidR="00DF3FC9" w:rsidRPr="00BD2A5F" w:rsidRDefault="00DF3FC9" w:rsidP="00DF3FC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BD2A5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Profession</w:t>
            </w:r>
          </w:p>
        </w:tc>
        <w:sdt>
          <w:sdtPr>
            <w:rPr>
              <w:rStyle w:val="FH"/>
            </w:rPr>
            <w:id w:val="1237129462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 w:cstheme="minorHAnsi"/>
              <w:b/>
              <w:bCs/>
              <w:sz w:val="24"/>
              <w:szCs w:val="20"/>
            </w:rPr>
          </w:sdtEndPr>
          <w:sdtContent>
            <w:tc>
              <w:tcPr>
                <w:tcW w:w="6409" w:type="dxa"/>
              </w:tcPr>
              <w:p w:rsidR="00DF3FC9" w:rsidRPr="00BD2A5F" w:rsidRDefault="00AC0A48" w:rsidP="00DF3FC9">
                <w:pPr>
                  <w:pStyle w:val="Default"/>
                  <w:rPr>
                    <w:rFonts w:asciiTheme="minorHAnsi" w:hAnsiTheme="minorHAnsi" w:cstheme="minorHAnsi"/>
                    <w:b/>
                    <w:bCs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DF3FC9" w:rsidRPr="00BD2A5F" w:rsidTr="00AC0A48">
        <w:trPr>
          <w:trHeight w:val="397"/>
        </w:trPr>
        <w:tc>
          <w:tcPr>
            <w:tcW w:w="3369" w:type="dxa"/>
          </w:tcPr>
          <w:p w:rsidR="00DF3FC9" w:rsidRPr="00BD2A5F" w:rsidRDefault="00DF3FC9" w:rsidP="00DF3FC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BD2A5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Organisme employeur</w:t>
            </w:r>
          </w:p>
        </w:tc>
        <w:sdt>
          <w:sdtPr>
            <w:rPr>
              <w:rStyle w:val="FH"/>
            </w:rPr>
            <w:id w:val="-395739858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 w:cstheme="minorHAnsi"/>
              <w:b/>
              <w:bCs/>
              <w:sz w:val="24"/>
              <w:szCs w:val="20"/>
            </w:rPr>
          </w:sdtEndPr>
          <w:sdtContent>
            <w:tc>
              <w:tcPr>
                <w:tcW w:w="6409" w:type="dxa"/>
              </w:tcPr>
              <w:p w:rsidR="00DF3FC9" w:rsidRPr="00BD2A5F" w:rsidRDefault="00AC0A48" w:rsidP="00DF3FC9">
                <w:pPr>
                  <w:pStyle w:val="Default"/>
                  <w:rPr>
                    <w:rFonts w:asciiTheme="minorHAnsi" w:hAnsiTheme="minorHAnsi" w:cstheme="minorHAnsi"/>
                    <w:b/>
                    <w:bCs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DF3FC9" w:rsidRPr="00BD2A5F" w:rsidTr="00AC0A48">
        <w:trPr>
          <w:trHeight w:val="397"/>
        </w:trPr>
        <w:tc>
          <w:tcPr>
            <w:tcW w:w="3369" w:type="dxa"/>
          </w:tcPr>
          <w:p w:rsidR="00DF3FC9" w:rsidRPr="00BD2A5F" w:rsidRDefault="00DF3FC9" w:rsidP="00DF3FC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BD2A5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Coordonnées téléphonique</w:t>
            </w:r>
          </w:p>
        </w:tc>
        <w:sdt>
          <w:sdtPr>
            <w:rPr>
              <w:rStyle w:val="FH"/>
            </w:rPr>
            <w:id w:val="-1559011704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 w:cstheme="minorHAnsi"/>
              <w:b/>
              <w:bCs/>
              <w:sz w:val="24"/>
              <w:szCs w:val="20"/>
            </w:rPr>
          </w:sdtEndPr>
          <w:sdtContent>
            <w:tc>
              <w:tcPr>
                <w:tcW w:w="6409" w:type="dxa"/>
              </w:tcPr>
              <w:p w:rsidR="00DF3FC9" w:rsidRPr="00BD2A5F" w:rsidRDefault="00AC0A48" w:rsidP="00DF3FC9">
                <w:pPr>
                  <w:pStyle w:val="Default"/>
                  <w:rPr>
                    <w:rFonts w:asciiTheme="minorHAnsi" w:hAnsiTheme="minorHAnsi" w:cstheme="minorHAnsi"/>
                    <w:b/>
                    <w:bCs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DF3FC9" w:rsidRPr="00BD2A5F" w:rsidTr="00AC0A48">
        <w:trPr>
          <w:trHeight w:val="397"/>
        </w:trPr>
        <w:tc>
          <w:tcPr>
            <w:tcW w:w="3369" w:type="dxa"/>
          </w:tcPr>
          <w:p w:rsidR="00DF3FC9" w:rsidRPr="00BD2A5F" w:rsidRDefault="00DF3FC9" w:rsidP="00DF3FC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BD2A5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Email</w:t>
            </w:r>
          </w:p>
        </w:tc>
        <w:sdt>
          <w:sdtPr>
            <w:rPr>
              <w:rStyle w:val="FH"/>
            </w:rPr>
            <w:id w:val="-483851721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 w:cstheme="minorHAnsi"/>
              <w:b/>
              <w:bCs/>
              <w:sz w:val="24"/>
              <w:szCs w:val="20"/>
            </w:rPr>
          </w:sdtEndPr>
          <w:sdtContent>
            <w:tc>
              <w:tcPr>
                <w:tcW w:w="6409" w:type="dxa"/>
              </w:tcPr>
              <w:p w:rsidR="00DF3FC9" w:rsidRPr="00BD2A5F" w:rsidRDefault="00AC0A48" w:rsidP="00DF3FC9">
                <w:pPr>
                  <w:pStyle w:val="Default"/>
                  <w:rPr>
                    <w:rFonts w:asciiTheme="minorHAnsi" w:hAnsiTheme="minorHAnsi" w:cstheme="minorHAnsi"/>
                    <w:b/>
                    <w:bCs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DF3FC9" w:rsidRPr="00BD2A5F" w:rsidTr="00AC0A48">
        <w:trPr>
          <w:trHeight w:val="397"/>
        </w:trPr>
        <w:tc>
          <w:tcPr>
            <w:tcW w:w="3369" w:type="dxa"/>
          </w:tcPr>
          <w:p w:rsidR="00DF3FC9" w:rsidRPr="00BD2A5F" w:rsidRDefault="00DF3FC9" w:rsidP="00DF3FC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BD2A5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FAX</w:t>
            </w:r>
          </w:p>
        </w:tc>
        <w:sdt>
          <w:sdtPr>
            <w:rPr>
              <w:rStyle w:val="FH"/>
            </w:rPr>
            <w:id w:val="1215546418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 w:cstheme="minorHAnsi"/>
              <w:b/>
              <w:bCs/>
              <w:sz w:val="24"/>
              <w:szCs w:val="20"/>
            </w:rPr>
          </w:sdtEndPr>
          <w:sdtContent>
            <w:tc>
              <w:tcPr>
                <w:tcW w:w="6409" w:type="dxa"/>
              </w:tcPr>
              <w:p w:rsidR="00DF3FC9" w:rsidRPr="00BD2A5F" w:rsidRDefault="00AC0A48" w:rsidP="00DF3FC9">
                <w:pPr>
                  <w:pStyle w:val="Default"/>
                  <w:rPr>
                    <w:rFonts w:asciiTheme="minorHAnsi" w:hAnsiTheme="minorHAnsi" w:cstheme="minorHAnsi"/>
                    <w:b/>
                    <w:bCs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DF3FC9" w:rsidRPr="00BD2A5F" w:rsidTr="00AC0A48">
        <w:trPr>
          <w:trHeight w:val="821"/>
        </w:trPr>
        <w:tc>
          <w:tcPr>
            <w:tcW w:w="3369" w:type="dxa"/>
          </w:tcPr>
          <w:p w:rsidR="00DF3FC9" w:rsidRPr="00BD2A5F" w:rsidRDefault="00DF3FC9" w:rsidP="00DF3FC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BD2A5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Autres intervenants sociaux</w:t>
            </w:r>
          </w:p>
        </w:tc>
        <w:sdt>
          <w:sdtPr>
            <w:rPr>
              <w:rStyle w:val="FH"/>
            </w:rPr>
            <w:id w:val="151105599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 w:cstheme="minorHAnsi"/>
              <w:b/>
              <w:bCs/>
              <w:sz w:val="24"/>
              <w:szCs w:val="20"/>
            </w:rPr>
          </w:sdtEndPr>
          <w:sdtContent>
            <w:tc>
              <w:tcPr>
                <w:tcW w:w="6409" w:type="dxa"/>
              </w:tcPr>
              <w:p w:rsidR="00DF3FC9" w:rsidRPr="00BD2A5F" w:rsidRDefault="00AC0A48" w:rsidP="00DF3FC9">
                <w:pPr>
                  <w:pStyle w:val="Default"/>
                  <w:rPr>
                    <w:rFonts w:asciiTheme="minorHAnsi" w:hAnsiTheme="minorHAnsi" w:cstheme="minorHAnsi"/>
                    <w:b/>
                    <w:bCs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:rsidR="00DF3FC9" w:rsidRPr="00BD2A5F" w:rsidRDefault="00DF3FC9" w:rsidP="00DF3FC9">
      <w:pPr>
        <w:pStyle w:val="Default"/>
        <w:rPr>
          <w:rFonts w:asciiTheme="minorHAnsi" w:hAnsiTheme="minorHAnsi" w:cstheme="minorHAnsi"/>
          <w:b/>
          <w:bCs/>
          <w:sz w:val="20"/>
          <w:szCs w:val="20"/>
        </w:rPr>
      </w:pPr>
    </w:p>
    <w:p w:rsidR="00DF3FC9" w:rsidRPr="00BD2A5F" w:rsidRDefault="00BD2A5F" w:rsidP="00DF3FC9">
      <w:pPr>
        <w:pStyle w:val="Default"/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</w:pPr>
      <w:r w:rsidRPr="00BD2A5F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>&gt; Note sociale</w:t>
      </w:r>
    </w:p>
    <w:p w:rsidR="00DF3FC9" w:rsidRPr="00BD2A5F" w:rsidRDefault="00DF3FC9" w:rsidP="00DF3FC9">
      <w:pPr>
        <w:pStyle w:val="Standard"/>
        <w:rPr>
          <w:rFonts w:asciiTheme="minorHAnsi" w:hAnsiTheme="minorHAnsi" w:cstheme="minorHAnsi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2BA3C4" w:themeColor="background1"/>
          <w:left w:val="single" w:sz="4" w:space="0" w:color="2BA3C4" w:themeColor="background1"/>
          <w:bottom w:val="single" w:sz="4" w:space="0" w:color="2BA3C4" w:themeColor="background1"/>
          <w:right w:val="single" w:sz="4" w:space="0" w:color="2BA3C4" w:themeColor="background1"/>
          <w:insideH w:val="single" w:sz="4" w:space="0" w:color="2BA3C4" w:themeColor="background1"/>
          <w:insideV w:val="single" w:sz="4" w:space="0" w:color="2BA3C4" w:themeColor="background1"/>
        </w:tblBorders>
        <w:tblLook w:val="04A0" w:firstRow="1" w:lastRow="0" w:firstColumn="1" w:lastColumn="0" w:noHBand="0" w:noVBand="1"/>
      </w:tblPr>
      <w:tblGrid>
        <w:gridCol w:w="9628"/>
      </w:tblGrid>
      <w:tr w:rsidR="00DF3FC9" w:rsidRPr="00BD2A5F" w:rsidTr="00AC0A48">
        <w:trPr>
          <w:trHeight w:val="5606"/>
        </w:trPr>
        <w:tc>
          <w:tcPr>
            <w:tcW w:w="9778" w:type="dxa"/>
          </w:tcPr>
          <w:sdt>
            <w:sdtPr>
              <w:rPr>
                <w:rStyle w:val="FH"/>
              </w:rPr>
              <w:id w:val="-1041519578"/>
              <w:placeholder>
                <w:docPart w:val="8B311691432D4053B0AF4E3B32FD5029"/>
              </w:placeholder>
              <w:showingPlcHdr/>
            </w:sdtPr>
            <w:sdtEndPr>
              <w:rPr>
                <w:rStyle w:val="Policepardfaut"/>
                <w:rFonts w:ascii="Times New Roman" w:hAnsi="Times New Roman" w:cstheme="minorHAnsi"/>
                <w:sz w:val="24"/>
                <w:szCs w:val="20"/>
              </w:rPr>
            </w:sdtEndPr>
            <w:sdtContent>
              <w:p w:rsidR="00DF3FC9" w:rsidRPr="00BD2A5F" w:rsidRDefault="00AC0A48" w:rsidP="00DF3FC9">
                <w:pPr>
                  <w:spacing w:line="48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:rsidR="00DF3FC9" w:rsidRPr="00BD2A5F" w:rsidRDefault="00DF3FC9" w:rsidP="00DF3FC9">
            <w:pPr>
              <w:spacing w:line="48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F3FC9" w:rsidRPr="00BD2A5F" w:rsidRDefault="00DF3FC9" w:rsidP="00DF3FC9">
            <w:pPr>
              <w:spacing w:line="48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F3FC9" w:rsidRPr="00BD2A5F" w:rsidRDefault="00DF3FC9" w:rsidP="00DF3FC9">
            <w:pPr>
              <w:spacing w:line="48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F3FC9" w:rsidRPr="00BD2A5F" w:rsidRDefault="00DF3FC9" w:rsidP="00DF3FC9">
            <w:pPr>
              <w:spacing w:line="48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F3FC9" w:rsidRPr="00BD2A5F" w:rsidRDefault="00DF3FC9" w:rsidP="00DF3FC9">
            <w:pPr>
              <w:spacing w:line="48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F3FC9" w:rsidRPr="00BD2A5F" w:rsidRDefault="00DF3FC9" w:rsidP="00DF3FC9">
            <w:pPr>
              <w:spacing w:line="48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F3FC9" w:rsidRPr="00BD2A5F" w:rsidRDefault="00DF3FC9" w:rsidP="00DF3FC9">
            <w:pPr>
              <w:spacing w:line="48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F3FC9" w:rsidRPr="00BD2A5F" w:rsidRDefault="00DF3FC9" w:rsidP="00DF3FC9">
            <w:pPr>
              <w:spacing w:line="48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F3FC9" w:rsidRPr="00BD2A5F" w:rsidRDefault="00DF3FC9" w:rsidP="00DF3FC9">
            <w:pPr>
              <w:spacing w:line="48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F3FC9" w:rsidRDefault="00DF3FC9" w:rsidP="00DF3FC9">
            <w:pPr>
              <w:spacing w:line="48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C0A48" w:rsidRPr="00BD2A5F" w:rsidRDefault="00AC0A48" w:rsidP="00DF3FC9">
            <w:pPr>
              <w:spacing w:line="48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DC4FBD" w:rsidRDefault="00DC4FBD" w:rsidP="00DC4FBD">
      <w:pPr>
        <w:pStyle w:val="Default"/>
        <w:rPr>
          <w:b/>
          <w:bCs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7"/>
        <w:gridCol w:w="6861"/>
      </w:tblGrid>
      <w:tr w:rsidR="00DF3FC9" w:rsidTr="00642C94">
        <w:trPr>
          <w:trHeight w:val="567"/>
        </w:trPr>
        <w:tc>
          <w:tcPr>
            <w:tcW w:w="2802" w:type="dxa"/>
          </w:tcPr>
          <w:p w:rsidR="00DF3FC9" w:rsidRPr="00BD2A5F" w:rsidRDefault="00DF3FC9" w:rsidP="00DC4FBD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D2A5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Note sociale rédigée le</w:t>
            </w:r>
          </w:p>
        </w:tc>
        <w:sdt>
          <w:sdtPr>
            <w:rPr>
              <w:b/>
              <w:bCs/>
              <w:sz w:val="20"/>
              <w:szCs w:val="20"/>
            </w:rPr>
            <w:id w:val="-1961096694"/>
            <w:placeholder>
              <w:docPart w:val="E45A89E5B5C248EEB96498C259A9B09D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6976" w:type="dxa"/>
              </w:tcPr>
              <w:p w:rsidR="00DF3FC9" w:rsidRDefault="00AC0A48" w:rsidP="00DC4FBD">
                <w:pPr>
                  <w:pStyle w:val="Default"/>
                  <w:rPr>
                    <w:b/>
                    <w:bCs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DF3FC9" w:rsidTr="00AC0A48">
        <w:trPr>
          <w:trHeight w:val="1124"/>
        </w:trPr>
        <w:tc>
          <w:tcPr>
            <w:tcW w:w="2802" w:type="dxa"/>
          </w:tcPr>
          <w:p w:rsidR="00DF3FC9" w:rsidRPr="00BD2A5F" w:rsidRDefault="00BD2A5F" w:rsidP="00DC4FBD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Signature du référent social</w:t>
            </w:r>
          </w:p>
        </w:tc>
        <w:tc>
          <w:tcPr>
            <w:tcW w:w="6976" w:type="dxa"/>
          </w:tcPr>
          <w:p w:rsidR="00DF3FC9" w:rsidRDefault="00DF3FC9" w:rsidP="00DC4FBD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</w:tr>
    </w:tbl>
    <w:p w:rsidR="00DC4FBD" w:rsidRDefault="00DC4FBD" w:rsidP="00DC4FBD">
      <w:pPr>
        <w:pStyle w:val="Default"/>
        <w:rPr>
          <w:b/>
          <w:bCs/>
          <w:sz w:val="20"/>
          <w:szCs w:val="20"/>
        </w:rPr>
      </w:pPr>
    </w:p>
    <w:p w:rsidR="00AC0A48" w:rsidRDefault="00AC0A48" w:rsidP="00DC4FBD">
      <w:pPr>
        <w:pStyle w:val="Default"/>
        <w:rPr>
          <w:b/>
          <w:bCs/>
          <w:sz w:val="20"/>
          <w:szCs w:val="20"/>
        </w:rPr>
      </w:pPr>
    </w:p>
    <w:p w:rsidR="00DC4FBD" w:rsidRPr="00642C94" w:rsidRDefault="00642C94" w:rsidP="00642C94">
      <w:pPr>
        <w:shd w:val="clear" w:color="auto" w:fill="2BA3C4" w:themeFill="background1"/>
        <w:rPr>
          <w:rFonts w:asciiTheme="minorHAnsi" w:hAnsiTheme="minorHAnsi" w:cstheme="minorHAnsi"/>
          <w:b/>
          <w:bCs/>
          <w:color w:val="FFFFFF" w:themeColor="accent4"/>
        </w:rPr>
      </w:pPr>
      <w:r w:rsidRPr="00642C94">
        <w:rPr>
          <w:rFonts w:asciiTheme="minorHAnsi" w:hAnsiTheme="minorHAnsi" w:cstheme="minorHAnsi"/>
          <w:b/>
          <w:bCs/>
          <w:color w:val="FFFFFF" w:themeColor="accent4"/>
        </w:rPr>
        <w:lastRenderedPageBreak/>
        <w:t xml:space="preserve">| DOSSIER MÉDICAL DE DEMANDE </w:t>
      </w:r>
      <w:r w:rsidRPr="00642C94">
        <w:rPr>
          <w:rFonts w:asciiTheme="minorHAnsi" w:hAnsiTheme="minorHAnsi" w:cstheme="minorHAnsi"/>
          <w:b/>
          <w:color w:val="FFFFFF" w:themeColor="accent4"/>
        </w:rPr>
        <w:t>D’ADMISSION</w:t>
      </w:r>
      <w:r w:rsidRPr="00642C94">
        <w:rPr>
          <w:rFonts w:asciiTheme="minorHAnsi" w:hAnsiTheme="minorHAnsi" w:cstheme="minorHAnsi"/>
          <w:b/>
          <w:bCs/>
          <w:color w:val="FFFFFF" w:themeColor="accent4"/>
        </w:rPr>
        <w:t xml:space="preserve"> </w:t>
      </w:r>
    </w:p>
    <w:p w:rsidR="00DC4FBD" w:rsidRDefault="00DC4FBD" w:rsidP="00DC4FBD">
      <w:pPr>
        <w:pStyle w:val="Default"/>
        <w:rPr>
          <w:b/>
          <w:bCs/>
          <w:sz w:val="20"/>
          <w:szCs w:val="20"/>
        </w:rPr>
      </w:pPr>
    </w:p>
    <w:p w:rsidR="00642C94" w:rsidRPr="00BD2A5F" w:rsidRDefault="00642C94" w:rsidP="00642C94">
      <w:pPr>
        <w:pStyle w:val="Default"/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</w:pPr>
      <w:r w:rsidRPr="00BD2A5F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 xml:space="preserve">&gt; </w:t>
      </w:r>
      <w:r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>Coordonnées du médecin instructeur de la demande</w:t>
      </w:r>
    </w:p>
    <w:p w:rsidR="00642C94" w:rsidRPr="00BD2A5F" w:rsidRDefault="00642C94" w:rsidP="00642C94">
      <w:pPr>
        <w:pStyle w:val="Default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2BA3C4" w:themeColor="background1"/>
          <w:left w:val="single" w:sz="4" w:space="0" w:color="2BA3C4" w:themeColor="background1"/>
          <w:bottom w:val="single" w:sz="4" w:space="0" w:color="2BA3C4" w:themeColor="background1"/>
          <w:right w:val="single" w:sz="4" w:space="0" w:color="2BA3C4" w:themeColor="background1"/>
          <w:insideH w:val="single" w:sz="4" w:space="0" w:color="2BA3C4" w:themeColor="background1"/>
          <w:insideV w:val="single" w:sz="4" w:space="0" w:color="2BA3C4" w:themeColor="background1"/>
        </w:tblBorders>
        <w:tblLook w:val="04A0" w:firstRow="1" w:lastRow="0" w:firstColumn="1" w:lastColumn="0" w:noHBand="0" w:noVBand="1"/>
      </w:tblPr>
      <w:tblGrid>
        <w:gridCol w:w="3327"/>
        <w:gridCol w:w="6301"/>
      </w:tblGrid>
      <w:tr w:rsidR="00642C94" w:rsidRPr="00BD2A5F" w:rsidTr="00AC0A48">
        <w:trPr>
          <w:trHeight w:val="397"/>
        </w:trPr>
        <w:tc>
          <w:tcPr>
            <w:tcW w:w="3369" w:type="dxa"/>
          </w:tcPr>
          <w:p w:rsidR="00642C94" w:rsidRPr="00BD2A5F" w:rsidRDefault="00642C94" w:rsidP="00425935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Docteur</w:t>
            </w:r>
          </w:p>
        </w:tc>
        <w:sdt>
          <w:sdtPr>
            <w:rPr>
              <w:rStyle w:val="FH"/>
            </w:rPr>
            <w:id w:val="1301351308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 w:cstheme="minorHAnsi"/>
              <w:b/>
              <w:bCs/>
              <w:sz w:val="24"/>
              <w:szCs w:val="20"/>
            </w:rPr>
          </w:sdtEndPr>
          <w:sdtContent>
            <w:tc>
              <w:tcPr>
                <w:tcW w:w="6409" w:type="dxa"/>
              </w:tcPr>
              <w:p w:rsidR="00642C94" w:rsidRPr="00BD2A5F" w:rsidRDefault="009D2C9F" w:rsidP="00425935">
                <w:pPr>
                  <w:pStyle w:val="Default"/>
                  <w:rPr>
                    <w:rFonts w:asciiTheme="minorHAnsi" w:hAnsiTheme="minorHAnsi" w:cstheme="minorHAnsi"/>
                    <w:b/>
                    <w:bCs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642C94" w:rsidRPr="00BD2A5F" w:rsidTr="00AC0A48">
        <w:trPr>
          <w:trHeight w:val="397"/>
        </w:trPr>
        <w:tc>
          <w:tcPr>
            <w:tcW w:w="3369" w:type="dxa"/>
          </w:tcPr>
          <w:p w:rsidR="00642C94" w:rsidRPr="00BD2A5F" w:rsidRDefault="00642C94" w:rsidP="00425935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Structure</w:t>
            </w:r>
          </w:p>
        </w:tc>
        <w:sdt>
          <w:sdtPr>
            <w:rPr>
              <w:rStyle w:val="FH"/>
            </w:rPr>
            <w:id w:val="1058440289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 w:cstheme="minorHAnsi"/>
              <w:b/>
              <w:bCs/>
              <w:sz w:val="24"/>
              <w:szCs w:val="20"/>
            </w:rPr>
          </w:sdtEndPr>
          <w:sdtContent>
            <w:tc>
              <w:tcPr>
                <w:tcW w:w="6409" w:type="dxa"/>
              </w:tcPr>
              <w:p w:rsidR="00642C94" w:rsidRPr="00BD2A5F" w:rsidRDefault="009D2C9F" w:rsidP="00425935">
                <w:pPr>
                  <w:pStyle w:val="Default"/>
                  <w:rPr>
                    <w:rFonts w:asciiTheme="minorHAnsi" w:hAnsiTheme="minorHAnsi" w:cstheme="minorHAnsi"/>
                    <w:b/>
                    <w:bCs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642C94" w:rsidRPr="00BD2A5F" w:rsidTr="00AC0A48">
        <w:trPr>
          <w:trHeight w:val="397"/>
        </w:trPr>
        <w:tc>
          <w:tcPr>
            <w:tcW w:w="3369" w:type="dxa"/>
          </w:tcPr>
          <w:p w:rsidR="00642C94" w:rsidRPr="00BD2A5F" w:rsidRDefault="00642C94" w:rsidP="00425935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Service</w:t>
            </w:r>
          </w:p>
        </w:tc>
        <w:sdt>
          <w:sdtPr>
            <w:rPr>
              <w:rStyle w:val="FH"/>
            </w:rPr>
            <w:id w:val="-311645915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 w:cstheme="minorHAnsi"/>
              <w:b/>
              <w:bCs/>
              <w:sz w:val="24"/>
              <w:szCs w:val="20"/>
            </w:rPr>
          </w:sdtEndPr>
          <w:sdtContent>
            <w:tc>
              <w:tcPr>
                <w:tcW w:w="6409" w:type="dxa"/>
              </w:tcPr>
              <w:p w:rsidR="00642C94" w:rsidRPr="00BD2A5F" w:rsidRDefault="009D2C9F" w:rsidP="00425935">
                <w:pPr>
                  <w:pStyle w:val="Default"/>
                  <w:rPr>
                    <w:rFonts w:asciiTheme="minorHAnsi" w:hAnsiTheme="minorHAnsi" w:cstheme="minorHAnsi"/>
                    <w:b/>
                    <w:bCs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642C94" w:rsidRPr="00BD2A5F" w:rsidTr="00AC0A48">
        <w:trPr>
          <w:trHeight w:val="397"/>
        </w:trPr>
        <w:tc>
          <w:tcPr>
            <w:tcW w:w="3369" w:type="dxa"/>
          </w:tcPr>
          <w:p w:rsidR="00642C94" w:rsidRPr="00BD2A5F" w:rsidRDefault="00642C94" w:rsidP="00425935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BD2A5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Coordonnées téléphonique</w:t>
            </w:r>
          </w:p>
        </w:tc>
        <w:sdt>
          <w:sdtPr>
            <w:rPr>
              <w:rStyle w:val="FH"/>
            </w:rPr>
            <w:id w:val="1113477489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 w:cstheme="minorHAnsi"/>
              <w:b/>
              <w:bCs/>
              <w:sz w:val="24"/>
              <w:szCs w:val="20"/>
            </w:rPr>
          </w:sdtEndPr>
          <w:sdtContent>
            <w:tc>
              <w:tcPr>
                <w:tcW w:w="6409" w:type="dxa"/>
              </w:tcPr>
              <w:p w:rsidR="00642C94" w:rsidRPr="00BD2A5F" w:rsidRDefault="009D2C9F" w:rsidP="00425935">
                <w:pPr>
                  <w:pStyle w:val="Default"/>
                  <w:rPr>
                    <w:rFonts w:asciiTheme="minorHAnsi" w:hAnsiTheme="minorHAnsi" w:cstheme="minorHAnsi"/>
                    <w:b/>
                    <w:bCs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642C94" w:rsidRPr="00BD2A5F" w:rsidTr="00AC0A48">
        <w:trPr>
          <w:trHeight w:val="397"/>
        </w:trPr>
        <w:tc>
          <w:tcPr>
            <w:tcW w:w="3369" w:type="dxa"/>
          </w:tcPr>
          <w:p w:rsidR="00642C94" w:rsidRPr="00BD2A5F" w:rsidRDefault="00642C94" w:rsidP="00425935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BD2A5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Email</w:t>
            </w:r>
          </w:p>
        </w:tc>
        <w:sdt>
          <w:sdtPr>
            <w:rPr>
              <w:rStyle w:val="FH"/>
            </w:rPr>
            <w:id w:val="-1226752129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 w:cstheme="minorHAnsi"/>
              <w:b/>
              <w:bCs/>
              <w:sz w:val="24"/>
              <w:szCs w:val="20"/>
            </w:rPr>
          </w:sdtEndPr>
          <w:sdtContent>
            <w:tc>
              <w:tcPr>
                <w:tcW w:w="6409" w:type="dxa"/>
              </w:tcPr>
              <w:p w:rsidR="00642C94" w:rsidRPr="00BD2A5F" w:rsidRDefault="009D2C9F" w:rsidP="00425935">
                <w:pPr>
                  <w:pStyle w:val="Default"/>
                  <w:rPr>
                    <w:rFonts w:asciiTheme="minorHAnsi" w:hAnsiTheme="minorHAnsi" w:cstheme="minorHAnsi"/>
                    <w:b/>
                    <w:bCs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642C94" w:rsidRPr="00BD2A5F" w:rsidTr="00AC0A48">
        <w:trPr>
          <w:trHeight w:val="397"/>
        </w:trPr>
        <w:tc>
          <w:tcPr>
            <w:tcW w:w="3369" w:type="dxa"/>
          </w:tcPr>
          <w:p w:rsidR="00642C94" w:rsidRPr="00BD2A5F" w:rsidRDefault="00642C94" w:rsidP="00425935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BD2A5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FAX</w:t>
            </w:r>
          </w:p>
        </w:tc>
        <w:sdt>
          <w:sdtPr>
            <w:rPr>
              <w:rStyle w:val="FH"/>
            </w:rPr>
            <w:id w:val="1261489639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 w:cstheme="minorHAnsi"/>
              <w:b/>
              <w:bCs/>
              <w:sz w:val="24"/>
              <w:szCs w:val="20"/>
            </w:rPr>
          </w:sdtEndPr>
          <w:sdtContent>
            <w:tc>
              <w:tcPr>
                <w:tcW w:w="6409" w:type="dxa"/>
              </w:tcPr>
              <w:p w:rsidR="00642C94" w:rsidRPr="00BD2A5F" w:rsidRDefault="009D2C9F" w:rsidP="00425935">
                <w:pPr>
                  <w:pStyle w:val="Default"/>
                  <w:rPr>
                    <w:rFonts w:asciiTheme="minorHAnsi" w:hAnsiTheme="minorHAnsi" w:cstheme="minorHAnsi"/>
                    <w:b/>
                    <w:bCs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:rsidR="00642C94" w:rsidRDefault="00642C94" w:rsidP="00642C94">
      <w:pPr>
        <w:pStyle w:val="Default"/>
        <w:rPr>
          <w:b/>
          <w:bCs/>
          <w:sz w:val="20"/>
          <w:szCs w:val="20"/>
        </w:rPr>
      </w:pPr>
    </w:p>
    <w:p w:rsidR="00642C94" w:rsidRPr="00642C94" w:rsidRDefault="00642C94" w:rsidP="00642C94">
      <w:pPr>
        <w:pStyle w:val="Default"/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</w:pPr>
      <w:r w:rsidRPr="00642C94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 xml:space="preserve">&gt; </w:t>
      </w:r>
      <w:r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>Rappel de l’identité du p</w:t>
      </w:r>
      <w:r w:rsidRPr="00642C94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>atient</w:t>
      </w:r>
      <w:r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 xml:space="preserve"> orienté </w:t>
      </w:r>
    </w:p>
    <w:p w:rsidR="00642C94" w:rsidRDefault="00642C94" w:rsidP="00642C94">
      <w:pPr>
        <w:pStyle w:val="Default"/>
        <w:rPr>
          <w:b/>
          <w:bCs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2BA3C4" w:themeColor="background1"/>
          <w:left w:val="single" w:sz="4" w:space="0" w:color="2BA3C4" w:themeColor="background1"/>
          <w:bottom w:val="single" w:sz="4" w:space="0" w:color="2BA3C4" w:themeColor="background1"/>
          <w:right w:val="single" w:sz="4" w:space="0" w:color="2BA3C4" w:themeColor="background1"/>
          <w:insideH w:val="single" w:sz="4" w:space="0" w:color="2BA3C4" w:themeColor="background1"/>
          <w:insideV w:val="single" w:sz="4" w:space="0" w:color="2BA3C4" w:themeColor="background1"/>
        </w:tblBorders>
        <w:tblLook w:val="04A0" w:firstRow="1" w:lastRow="0" w:firstColumn="1" w:lastColumn="0" w:noHBand="0" w:noVBand="1"/>
      </w:tblPr>
      <w:tblGrid>
        <w:gridCol w:w="3210"/>
        <w:gridCol w:w="3209"/>
        <w:gridCol w:w="3209"/>
      </w:tblGrid>
      <w:tr w:rsidR="00642C94" w:rsidRPr="00642C94" w:rsidTr="00AC0A48">
        <w:tc>
          <w:tcPr>
            <w:tcW w:w="3249" w:type="dxa"/>
          </w:tcPr>
          <w:p w:rsidR="00642C94" w:rsidRPr="00642C94" w:rsidRDefault="00642C94" w:rsidP="00642C9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2C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Nom</w:t>
            </w:r>
          </w:p>
        </w:tc>
        <w:tc>
          <w:tcPr>
            <w:tcW w:w="3249" w:type="dxa"/>
          </w:tcPr>
          <w:p w:rsidR="00642C94" w:rsidRPr="00642C94" w:rsidRDefault="00642C94" w:rsidP="00642C9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2C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Prénom</w:t>
            </w:r>
          </w:p>
        </w:tc>
        <w:tc>
          <w:tcPr>
            <w:tcW w:w="3249" w:type="dxa"/>
          </w:tcPr>
          <w:p w:rsidR="00642C94" w:rsidRPr="00642C94" w:rsidRDefault="00642C94" w:rsidP="00642C9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2C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Date de naissance</w:t>
            </w:r>
          </w:p>
        </w:tc>
      </w:tr>
      <w:tr w:rsidR="00642C94" w:rsidRPr="00642C94" w:rsidTr="00AC0A48">
        <w:trPr>
          <w:trHeight w:val="397"/>
        </w:trPr>
        <w:sdt>
          <w:sdtPr>
            <w:rPr>
              <w:rStyle w:val="FH"/>
            </w:rPr>
            <w:id w:val="-2043277125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 w:cstheme="minorHAnsi"/>
              <w:b/>
              <w:bCs/>
              <w:sz w:val="24"/>
              <w:szCs w:val="20"/>
            </w:rPr>
          </w:sdtEndPr>
          <w:sdtContent>
            <w:tc>
              <w:tcPr>
                <w:tcW w:w="3249" w:type="dxa"/>
              </w:tcPr>
              <w:p w:rsidR="00642C94" w:rsidRPr="00642C94" w:rsidRDefault="009D2C9F" w:rsidP="00642C94">
                <w:pPr>
                  <w:pStyle w:val="Default"/>
                  <w:rPr>
                    <w:rFonts w:asciiTheme="minorHAnsi" w:hAnsiTheme="minorHAnsi" w:cstheme="minorHAnsi"/>
                    <w:b/>
                    <w:bCs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Style w:val="FH"/>
            </w:rPr>
            <w:id w:val="834498231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 w:cstheme="minorHAnsi"/>
              <w:b/>
              <w:bCs/>
              <w:sz w:val="24"/>
              <w:szCs w:val="20"/>
            </w:rPr>
          </w:sdtEndPr>
          <w:sdtContent>
            <w:tc>
              <w:tcPr>
                <w:tcW w:w="3249" w:type="dxa"/>
              </w:tcPr>
              <w:p w:rsidR="00642C94" w:rsidRPr="00642C94" w:rsidRDefault="009D2C9F" w:rsidP="00642C94">
                <w:pPr>
                  <w:pStyle w:val="Default"/>
                  <w:rPr>
                    <w:rFonts w:asciiTheme="minorHAnsi" w:hAnsiTheme="minorHAnsi" w:cstheme="minorHAnsi"/>
                    <w:b/>
                    <w:bCs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Style w:val="FH"/>
            </w:rPr>
            <w:id w:val="-900904057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 w:cstheme="minorHAnsi"/>
              <w:b/>
              <w:bCs/>
              <w:sz w:val="24"/>
              <w:szCs w:val="20"/>
            </w:rPr>
          </w:sdtEndPr>
          <w:sdtContent>
            <w:tc>
              <w:tcPr>
                <w:tcW w:w="3249" w:type="dxa"/>
              </w:tcPr>
              <w:p w:rsidR="00642C94" w:rsidRPr="00642C94" w:rsidRDefault="009D2C9F" w:rsidP="00642C94">
                <w:pPr>
                  <w:pStyle w:val="Default"/>
                  <w:rPr>
                    <w:rFonts w:asciiTheme="minorHAnsi" w:hAnsiTheme="minorHAnsi" w:cstheme="minorHAnsi"/>
                    <w:b/>
                    <w:bCs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:rsidR="00642C94" w:rsidRDefault="00642C94" w:rsidP="00642C94">
      <w:pPr>
        <w:pStyle w:val="Default"/>
        <w:rPr>
          <w:b/>
          <w:bCs/>
          <w:sz w:val="20"/>
          <w:szCs w:val="20"/>
        </w:rPr>
      </w:pPr>
    </w:p>
    <w:p w:rsidR="00642C94" w:rsidRDefault="00642C94" w:rsidP="00642C94">
      <w:pPr>
        <w:pStyle w:val="Default"/>
        <w:rPr>
          <w:b/>
          <w:bCs/>
          <w:sz w:val="20"/>
          <w:szCs w:val="20"/>
        </w:rPr>
      </w:pPr>
    </w:p>
    <w:p w:rsidR="00642C94" w:rsidRDefault="00642C94" w:rsidP="00642C94">
      <w:pPr>
        <w:pStyle w:val="Standard"/>
        <w:shd w:val="clear" w:color="auto" w:fill="A5DCEB" w:themeFill="background1" w:themeFillTint="66"/>
        <w:rPr>
          <w:sz w:val="20"/>
          <w:szCs w:val="20"/>
        </w:rPr>
      </w:pPr>
      <w:r w:rsidRPr="00642C94">
        <w:rPr>
          <w:rFonts w:asciiTheme="minorHAnsi" w:hAnsiTheme="minorHAnsi" w:cstheme="minorHAnsi"/>
          <w:b/>
          <w:bCs/>
          <w:sz w:val="20"/>
          <w:szCs w:val="20"/>
        </w:rPr>
        <w:t>| PATHOLOGIE</w:t>
      </w:r>
      <w:r w:rsidRPr="00642C94">
        <w:rPr>
          <w:rFonts w:asciiTheme="minorHAnsi" w:hAnsiTheme="minorHAnsi" w:cstheme="minorHAnsi"/>
          <w:bCs/>
          <w:sz w:val="20"/>
          <w:szCs w:val="20"/>
        </w:rPr>
        <w:t xml:space="preserve"> CHRONIQU</w:t>
      </w:r>
      <w:r>
        <w:rPr>
          <w:rFonts w:asciiTheme="minorHAnsi" w:hAnsiTheme="minorHAnsi" w:cstheme="minorHAnsi"/>
          <w:bCs/>
          <w:sz w:val="20"/>
          <w:szCs w:val="20"/>
        </w:rPr>
        <w:t>E SOMATIQUE MOTIVANT LA DEMANDE</w:t>
      </w:r>
    </w:p>
    <w:p w:rsidR="00642C94" w:rsidRDefault="00642C94" w:rsidP="00642C94">
      <w:pPr>
        <w:pStyle w:val="Default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2BA3C4" w:themeColor="background1"/>
          <w:left w:val="single" w:sz="4" w:space="0" w:color="2BA3C4" w:themeColor="background1"/>
          <w:bottom w:val="single" w:sz="4" w:space="0" w:color="2BA3C4" w:themeColor="background1"/>
          <w:right w:val="single" w:sz="4" w:space="0" w:color="2BA3C4" w:themeColor="background1"/>
          <w:insideH w:val="single" w:sz="4" w:space="0" w:color="2BA3C4" w:themeColor="background1"/>
          <w:insideV w:val="single" w:sz="4" w:space="0" w:color="2BA3C4" w:themeColor="background1"/>
        </w:tblBorders>
        <w:tblLook w:val="04A0" w:firstRow="1" w:lastRow="0" w:firstColumn="1" w:lastColumn="0" w:noHBand="0" w:noVBand="1"/>
      </w:tblPr>
      <w:tblGrid>
        <w:gridCol w:w="9628"/>
      </w:tblGrid>
      <w:tr w:rsidR="00642C94" w:rsidTr="00425935">
        <w:trPr>
          <w:trHeight w:val="2381"/>
        </w:trPr>
        <w:sdt>
          <w:sdtPr>
            <w:rPr>
              <w:rStyle w:val="FH"/>
            </w:rPr>
            <w:id w:val="-765536654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/>
              <w:sz w:val="24"/>
              <w:szCs w:val="20"/>
            </w:rPr>
          </w:sdtEndPr>
          <w:sdtContent>
            <w:tc>
              <w:tcPr>
                <w:tcW w:w="9778" w:type="dxa"/>
              </w:tcPr>
              <w:p w:rsidR="00642C94" w:rsidRDefault="009D2C9F" w:rsidP="00642C94">
                <w:pPr>
                  <w:pStyle w:val="Default"/>
                  <w:rPr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:rsidR="00642C94" w:rsidRDefault="00642C94" w:rsidP="00642C94">
      <w:pPr>
        <w:pStyle w:val="Default"/>
        <w:rPr>
          <w:sz w:val="20"/>
          <w:szCs w:val="20"/>
        </w:rPr>
      </w:pPr>
    </w:p>
    <w:p w:rsidR="00642C94" w:rsidRDefault="00642C94" w:rsidP="00642C94">
      <w:pPr>
        <w:pStyle w:val="Default"/>
        <w:rPr>
          <w:sz w:val="20"/>
          <w:szCs w:val="20"/>
        </w:rPr>
      </w:pPr>
    </w:p>
    <w:p w:rsidR="00642C94" w:rsidRPr="00425935" w:rsidRDefault="00425935" w:rsidP="00425935">
      <w:pPr>
        <w:pStyle w:val="Standard"/>
        <w:shd w:val="clear" w:color="auto" w:fill="A5DCEB" w:themeFill="background1" w:themeFillTint="66"/>
        <w:rPr>
          <w:rFonts w:asciiTheme="minorHAnsi" w:hAnsiTheme="minorHAnsi" w:cstheme="minorHAnsi"/>
          <w:sz w:val="20"/>
          <w:szCs w:val="20"/>
        </w:rPr>
      </w:pPr>
      <w:r w:rsidRPr="00425935">
        <w:rPr>
          <w:rFonts w:asciiTheme="minorHAnsi" w:hAnsiTheme="minorHAnsi" w:cstheme="minorHAnsi"/>
          <w:b/>
          <w:sz w:val="20"/>
          <w:szCs w:val="20"/>
        </w:rPr>
        <w:t>| PATHOLOGIES ASSOCIÉES</w:t>
      </w:r>
      <w:r w:rsidRPr="00425935">
        <w:rPr>
          <w:rFonts w:asciiTheme="minorHAnsi" w:hAnsiTheme="minorHAnsi" w:cstheme="minorHAnsi"/>
          <w:sz w:val="20"/>
          <w:szCs w:val="20"/>
        </w:rPr>
        <w:t xml:space="preserve"> </w:t>
      </w:r>
      <w:r w:rsidRPr="00425935">
        <w:rPr>
          <w:rFonts w:asciiTheme="minorHAnsi" w:hAnsiTheme="minorHAnsi" w:cstheme="minorHAnsi"/>
          <w:bCs/>
          <w:iCs/>
          <w:sz w:val="20"/>
          <w:szCs w:val="20"/>
        </w:rPr>
        <w:t>(</w:t>
      </w:r>
      <w:r w:rsidRPr="00425935">
        <w:rPr>
          <w:rFonts w:asciiTheme="minorHAnsi" w:hAnsiTheme="minorHAnsi" w:cstheme="minorHAnsi"/>
          <w:bCs/>
          <w:sz w:val="20"/>
          <w:szCs w:val="20"/>
        </w:rPr>
        <w:t>PRÉCISER</w:t>
      </w:r>
      <w:r w:rsidRPr="00425935">
        <w:rPr>
          <w:rFonts w:asciiTheme="minorHAnsi" w:hAnsiTheme="minorHAnsi" w:cstheme="minorHAnsi"/>
          <w:bCs/>
          <w:iCs/>
          <w:sz w:val="20"/>
          <w:szCs w:val="20"/>
        </w:rPr>
        <w:t xml:space="preserve"> LES NOMS DES MEDECINS SUIVANT LE PATIENT)</w:t>
      </w:r>
      <w:r w:rsidRPr="00425935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 </w:t>
      </w:r>
    </w:p>
    <w:p w:rsidR="00425935" w:rsidRDefault="00425935" w:rsidP="00642C94">
      <w:pPr>
        <w:pStyle w:val="Default"/>
        <w:rPr>
          <w:sz w:val="20"/>
          <w:szCs w:val="20"/>
        </w:rPr>
      </w:pPr>
    </w:p>
    <w:p w:rsidR="00642C94" w:rsidRDefault="00425935" w:rsidP="00642C94">
      <w:pPr>
        <w:pStyle w:val="Default"/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</w:pPr>
      <w:r w:rsidRPr="00425935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 xml:space="preserve">&gt; </w:t>
      </w:r>
      <w:r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>Antécédents</w:t>
      </w:r>
      <w:r w:rsidRPr="00425935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 xml:space="preserve"> médico-chirurgicaux </w:t>
      </w:r>
    </w:p>
    <w:tbl>
      <w:tblPr>
        <w:tblStyle w:val="Grilledutableau"/>
        <w:tblW w:w="0" w:type="auto"/>
        <w:tblBorders>
          <w:top w:val="single" w:sz="4" w:space="0" w:color="2BA3C4" w:themeColor="background1"/>
          <w:left w:val="single" w:sz="4" w:space="0" w:color="2BA3C4" w:themeColor="background1"/>
          <w:bottom w:val="single" w:sz="4" w:space="0" w:color="2BA3C4" w:themeColor="background1"/>
          <w:right w:val="single" w:sz="4" w:space="0" w:color="2BA3C4" w:themeColor="background1"/>
          <w:insideH w:val="single" w:sz="4" w:space="0" w:color="2BA3C4" w:themeColor="background1"/>
          <w:insideV w:val="single" w:sz="4" w:space="0" w:color="2BA3C4" w:themeColor="background1"/>
        </w:tblBorders>
        <w:tblLook w:val="04A0" w:firstRow="1" w:lastRow="0" w:firstColumn="1" w:lastColumn="0" w:noHBand="0" w:noVBand="1"/>
      </w:tblPr>
      <w:tblGrid>
        <w:gridCol w:w="9628"/>
      </w:tblGrid>
      <w:tr w:rsidR="00425935" w:rsidTr="00AC0A48">
        <w:trPr>
          <w:trHeight w:val="2381"/>
        </w:trPr>
        <w:sdt>
          <w:sdtPr>
            <w:rPr>
              <w:rStyle w:val="FH"/>
            </w:rPr>
            <w:id w:val="1055816769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 w:cstheme="minorHAnsi"/>
              <w:b/>
              <w:bCs/>
              <w:color w:val="2BA3C4" w:themeColor="background1"/>
              <w:sz w:val="24"/>
              <w:szCs w:val="20"/>
            </w:rPr>
          </w:sdtEndPr>
          <w:sdtContent>
            <w:tc>
              <w:tcPr>
                <w:tcW w:w="9778" w:type="dxa"/>
              </w:tcPr>
              <w:p w:rsidR="00425935" w:rsidRDefault="009D2C9F" w:rsidP="00642C94">
                <w:pPr>
                  <w:pStyle w:val="Default"/>
                  <w:rPr>
                    <w:rFonts w:asciiTheme="minorHAnsi" w:hAnsiTheme="minorHAnsi" w:cstheme="minorHAnsi"/>
                    <w:b/>
                    <w:bCs/>
                    <w:color w:val="2BA3C4" w:themeColor="background1"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:rsidR="00425935" w:rsidRPr="00425935" w:rsidRDefault="00425935" w:rsidP="00642C94">
      <w:pPr>
        <w:pStyle w:val="Default"/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</w:pPr>
    </w:p>
    <w:p w:rsidR="00425935" w:rsidRDefault="00425935" w:rsidP="00642C94">
      <w:pPr>
        <w:pStyle w:val="Default"/>
        <w:rPr>
          <w:sz w:val="20"/>
          <w:szCs w:val="20"/>
        </w:rPr>
      </w:pPr>
    </w:p>
    <w:p w:rsidR="00425935" w:rsidRDefault="00425935" w:rsidP="00642C94">
      <w:pPr>
        <w:pStyle w:val="Default"/>
        <w:rPr>
          <w:sz w:val="20"/>
          <w:szCs w:val="20"/>
        </w:rPr>
      </w:pPr>
    </w:p>
    <w:p w:rsidR="00AC0A48" w:rsidRDefault="00AC0A48" w:rsidP="00642C94">
      <w:pPr>
        <w:pStyle w:val="Default"/>
        <w:rPr>
          <w:sz w:val="20"/>
          <w:szCs w:val="20"/>
        </w:rPr>
      </w:pPr>
    </w:p>
    <w:p w:rsidR="00425935" w:rsidRDefault="00425935" w:rsidP="00642C94">
      <w:pPr>
        <w:pStyle w:val="Default"/>
        <w:rPr>
          <w:sz w:val="20"/>
          <w:szCs w:val="20"/>
        </w:rPr>
      </w:pPr>
    </w:p>
    <w:p w:rsidR="00642C94" w:rsidRPr="00425935" w:rsidRDefault="00425935" w:rsidP="00642C94">
      <w:pPr>
        <w:pStyle w:val="Default"/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</w:pPr>
      <w:r w:rsidRPr="00425935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lastRenderedPageBreak/>
        <w:t xml:space="preserve">&gt; </w:t>
      </w:r>
      <w:r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>Antécédents</w:t>
      </w:r>
      <w:r w:rsidRPr="00425935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 xml:space="preserve"> psychiatriques </w:t>
      </w:r>
    </w:p>
    <w:tbl>
      <w:tblPr>
        <w:tblStyle w:val="Grilledutableau"/>
        <w:tblW w:w="0" w:type="auto"/>
        <w:tblBorders>
          <w:top w:val="single" w:sz="4" w:space="0" w:color="2BA3C4" w:themeColor="background1"/>
          <w:left w:val="single" w:sz="4" w:space="0" w:color="2BA3C4" w:themeColor="background1"/>
          <w:bottom w:val="single" w:sz="4" w:space="0" w:color="2BA3C4" w:themeColor="background1"/>
          <w:right w:val="single" w:sz="4" w:space="0" w:color="2BA3C4" w:themeColor="background1"/>
          <w:insideH w:val="single" w:sz="4" w:space="0" w:color="2BA3C4" w:themeColor="background1"/>
          <w:insideV w:val="single" w:sz="4" w:space="0" w:color="2BA3C4" w:themeColor="background1"/>
        </w:tblBorders>
        <w:tblLook w:val="04A0" w:firstRow="1" w:lastRow="0" w:firstColumn="1" w:lastColumn="0" w:noHBand="0" w:noVBand="1"/>
      </w:tblPr>
      <w:tblGrid>
        <w:gridCol w:w="9628"/>
      </w:tblGrid>
      <w:tr w:rsidR="00425935" w:rsidTr="00AC0A48">
        <w:trPr>
          <w:trHeight w:val="1701"/>
        </w:trPr>
        <w:sdt>
          <w:sdtPr>
            <w:rPr>
              <w:rStyle w:val="FH"/>
            </w:rPr>
            <w:id w:val="632605011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/>
              <w:sz w:val="24"/>
              <w:szCs w:val="20"/>
            </w:rPr>
          </w:sdtEndPr>
          <w:sdtContent>
            <w:tc>
              <w:tcPr>
                <w:tcW w:w="9778" w:type="dxa"/>
              </w:tcPr>
              <w:p w:rsidR="00425935" w:rsidRDefault="009D2C9F" w:rsidP="00642C94">
                <w:pPr>
                  <w:pStyle w:val="Default"/>
                  <w:rPr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:rsidR="00425935" w:rsidRDefault="00425935" w:rsidP="00642C94">
      <w:pPr>
        <w:pStyle w:val="Default"/>
        <w:rPr>
          <w:sz w:val="20"/>
          <w:szCs w:val="20"/>
        </w:rPr>
      </w:pPr>
    </w:p>
    <w:p w:rsidR="00425935" w:rsidRDefault="00425935" w:rsidP="00642C94">
      <w:pPr>
        <w:pStyle w:val="Default"/>
        <w:rPr>
          <w:sz w:val="20"/>
          <w:szCs w:val="20"/>
        </w:rPr>
      </w:pPr>
    </w:p>
    <w:p w:rsidR="00425935" w:rsidRPr="00425935" w:rsidRDefault="00425935" w:rsidP="00425935">
      <w:pPr>
        <w:pStyle w:val="Default"/>
        <w:spacing w:after="120"/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</w:pPr>
      <w:r w:rsidRPr="00425935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 xml:space="preserve">&gt; Trouble du comportement </w:t>
      </w:r>
    </w:p>
    <w:p w:rsidR="00425935" w:rsidRDefault="00425935" w:rsidP="00425935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425935">
        <w:rPr>
          <w:rFonts w:asciiTheme="minorHAnsi" w:hAnsiTheme="minorHAnsi" w:cstheme="minorHAnsi"/>
          <w:sz w:val="20"/>
          <w:szCs w:val="20"/>
        </w:rPr>
        <w:t>Oui</w:t>
      </w:r>
      <w:r w:rsidR="00642C94" w:rsidRPr="00425935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-1257595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>
        <w:rPr>
          <w:rFonts w:asciiTheme="minorHAnsi" w:hAnsiTheme="minorHAnsi" w:cstheme="minorHAnsi"/>
          <w:sz w:val="20"/>
          <w:szCs w:val="20"/>
        </w:rPr>
        <w:t xml:space="preserve">        </w:t>
      </w:r>
      <w:r w:rsidRPr="00425935">
        <w:rPr>
          <w:rFonts w:asciiTheme="minorHAnsi" w:hAnsiTheme="minorHAnsi" w:cstheme="minorHAnsi"/>
          <w:sz w:val="20"/>
          <w:szCs w:val="20"/>
        </w:rPr>
        <w:t>type :</w:t>
      </w:r>
      <w:r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Style w:val="FH"/>
          </w:rPr>
          <w:id w:val="-297844475"/>
          <w:placeholder>
            <w:docPart w:val="8B311691432D4053B0AF4E3B32FD5029"/>
          </w:placeholder>
          <w:showingPlcHdr/>
        </w:sdtPr>
        <w:sdtEndPr>
          <w:rPr>
            <w:rStyle w:val="Policepardfaut"/>
            <w:rFonts w:ascii="Arial" w:hAnsi="Arial" w:cstheme="minorHAnsi"/>
            <w:sz w:val="24"/>
            <w:szCs w:val="20"/>
          </w:rPr>
        </w:sdtEndPr>
        <w:sdtContent>
          <w:r w:rsidRPr="009D49CE">
            <w:rPr>
              <w:rStyle w:val="Textedelespacerserv"/>
            </w:rPr>
            <w:t>Cliquez ou appuyez ici pour entrer du texte.</w:t>
          </w:r>
        </w:sdtContent>
      </w:sdt>
      <w:r>
        <w:rPr>
          <w:rFonts w:asciiTheme="minorHAnsi" w:hAnsiTheme="minorHAnsi" w:cstheme="minorHAnsi"/>
          <w:sz w:val="20"/>
          <w:szCs w:val="20"/>
        </w:rPr>
        <w:tab/>
      </w:r>
    </w:p>
    <w:p w:rsidR="00642C94" w:rsidRPr="00425935" w:rsidRDefault="00425935" w:rsidP="00642C94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</w:t>
      </w:r>
      <w:r w:rsidR="00642C94" w:rsidRPr="00425935">
        <w:rPr>
          <w:rFonts w:asciiTheme="minorHAnsi" w:hAnsiTheme="minorHAnsi" w:cstheme="minorHAnsi"/>
          <w:sz w:val="20"/>
          <w:szCs w:val="20"/>
        </w:rPr>
        <w:t>on</w:t>
      </w:r>
      <w:sdt>
        <w:sdtPr>
          <w:rPr>
            <w:rFonts w:asciiTheme="minorHAnsi" w:hAnsiTheme="minorHAnsi" w:cstheme="minorHAnsi"/>
            <w:sz w:val="20"/>
            <w:szCs w:val="20"/>
          </w:rPr>
          <w:id w:val="148646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642C94" w:rsidRPr="00425935">
        <w:rPr>
          <w:rFonts w:asciiTheme="minorHAnsi" w:hAnsiTheme="minorHAnsi" w:cstheme="minorHAnsi"/>
          <w:sz w:val="20"/>
          <w:szCs w:val="20"/>
        </w:rPr>
        <w:t xml:space="preserve"> </w:t>
      </w:r>
    </w:p>
    <w:p w:rsidR="00425935" w:rsidRDefault="00425935" w:rsidP="00642C94">
      <w:pPr>
        <w:pStyle w:val="Default"/>
        <w:rPr>
          <w:sz w:val="20"/>
          <w:szCs w:val="20"/>
        </w:rPr>
      </w:pPr>
    </w:p>
    <w:p w:rsidR="00425935" w:rsidRDefault="00425935" w:rsidP="00FF2708">
      <w:pPr>
        <w:pStyle w:val="Default"/>
        <w:spacing w:after="120"/>
        <w:rPr>
          <w:sz w:val="20"/>
          <w:szCs w:val="20"/>
        </w:rPr>
      </w:pPr>
      <w:r w:rsidRPr="00425935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 xml:space="preserve">&gt; </w:t>
      </w:r>
      <w:r w:rsidR="00FF2708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>Addictions</w:t>
      </w:r>
      <w:r>
        <w:rPr>
          <w:sz w:val="20"/>
          <w:szCs w:val="20"/>
        </w:rPr>
        <w:t xml:space="preserve"> </w:t>
      </w:r>
    </w:p>
    <w:p w:rsidR="00425935" w:rsidRPr="00FF2708" w:rsidRDefault="00642C94" w:rsidP="00FF2708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F2708">
        <w:rPr>
          <w:rFonts w:asciiTheme="minorHAnsi" w:hAnsiTheme="minorHAnsi" w:cstheme="minorHAnsi"/>
          <w:sz w:val="20"/>
          <w:szCs w:val="20"/>
        </w:rPr>
        <w:t xml:space="preserve">Tabac </w:t>
      </w:r>
      <w:sdt>
        <w:sdtPr>
          <w:rPr>
            <w:rFonts w:asciiTheme="minorHAnsi" w:hAnsiTheme="minorHAnsi" w:cstheme="minorHAnsi"/>
            <w:sz w:val="20"/>
            <w:szCs w:val="20"/>
          </w:rPr>
          <w:id w:val="-1991236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5935" w:rsidRPr="00FF2708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425935" w:rsidRPr="00FF2708" w:rsidRDefault="00425935" w:rsidP="00FF2708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F2708">
        <w:rPr>
          <w:rFonts w:asciiTheme="minorHAnsi" w:hAnsiTheme="minorHAnsi" w:cstheme="minorHAnsi"/>
          <w:sz w:val="20"/>
          <w:szCs w:val="20"/>
        </w:rPr>
        <w:t xml:space="preserve">Alcool </w:t>
      </w:r>
      <w:sdt>
        <w:sdtPr>
          <w:rPr>
            <w:rFonts w:asciiTheme="minorHAnsi" w:hAnsiTheme="minorHAnsi" w:cstheme="minorHAnsi"/>
            <w:sz w:val="20"/>
            <w:szCs w:val="20"/>
          </w:rPr>
          <w:id w:val="1573305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F2708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642C94" w:rsidRPr="00FF2708" w:rsidRDefault="00642C94" w:rsidP="00FF2708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F2708">
        <w:rPr>
          <w:rFonts w:asciiTheme="minorHAnsi" w:hAnsiTheme="minorHAnsi" w:cstheme="minorHAnsi"/>
          <w:sz w:val="20"/>
          <w:szCs w:val="20"/>
        </w:rPr>
        <w:t xml:space="preserve">Opioïde </w:t>
      </w:r>
      <w:sdt>
        <w:sdtPr>
          <w:rPr>
            <w:rFonts w:asciiTheme="minorHAnsi" w:hAnsiTheme="minorHAnsi" w:cstheme="minorHAnsi"/>
            <w:sz w:val="20"/>
            <w:szCs w:val="20"/>
          </w:rPr>
          <w:id w:val="-812798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5935" w:rsidRPr="00FF2708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425935" w:rsidRPr="00FF2708" w:rsidRDefault="00425935" w:rsidP="00FF2708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F2708">
        <w:rPr>
          <w:rFonts w:asciiTheme="minorHAnsi" w:hAnsiTheme="minorHAnsi" w:cstheme="minorHAnsi"/>
          <w:sz w:val="20"/>
          <w:szCs w:val="20"/>
        </w:rPr>
        <w:t>Autres</w:t>
      </w:r>
      <w:r w:rsidR="00FF2708" w:rsidRPr="00FF2708">
        <w:rPr>
          <w:rFonts w:asciiTheme="minorHAnsi" w:hAnsiTheme="minorHAnsi" w:cstheme="minorHAnsi"/>
          <w:sz w:val="20"/>
          <w:szCs w:val="20"/>
        </w:rPr>
        <w:t> :</w:t>
      </w:r>
      <w:r w:rsidRPr="00FF2708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Style w:val="FH"/>
          </w:rPr>
          <w:id w:val="-518312119"/>
          <w:placeholder>
            <w:docPart w:val="8B311691432D4053B0AF4E3B32FD5029"/>
          </w:placeholder>
          <w:showingPlcHdr/>
        </w:sdtPr>
        <w:sdtEndPr>
          <w:rPr>
            <w:rStyle w:val="Policepardfaut"/>
            <w:rFonts w:ascii="Arial" w:hAnsi="Arial" w:cstheme="minorHAnsi"/>
            <w:sz w:val="24"/>
            <w:szCs w:val="20"/>
          </w:rPr>
        </w:sdtEndPr>
        <w:sdtContent>
          <w:r w:rsidRPr="00FF2708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:rsidR="00425935" w:rsidRPr="00FF2708" w:rsidRDefault="00425935" w:rsidP="00FF2708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F2708">
        <w:rPr>
          <w:rFonts w:asciiTheme="minorHAnsi" w:hAnsiTheme="minorHAnsi" w:cstheme="minorHAnsi"/>
          <w:sz w:val="20"/>
          <w:szCs w:val="20"/>
        </w:rPr>
        <w:t>Traitement substitutif</w:t>
      </w:r>
      <w:r w:rsidR="00FF2708" w:rsidRPr="00FF2708">
        <w:rPr>
          <w:rFonts w:asciiTheme="minorHAnsi" w:hAnsiTheme="minorHAnsi" w:cstheme="minorHAnsi"/>
          <w:sz w:val="20"/>
          <w:szCs w:val="20"/>
        </w:rPr>
        <w:t> :</w:t>
      </w:r>
      <w:r w:rsidRPr="00FF2708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Style w:val="FH"/>
          </w:rPr>
          <w:id w:val="1186097699"/>
          <w:placeholder>
            <w:docPart w:val="8B311691432D4053B0AF4E3B32FD5029"/>
          </w:placeholder>
          <w:showingPlcHdr/>
        </w:sdtPr>
        <w:sdtEndPr>
          <w:rPr>
            <w:rStyle w:val="Policepardfaut"/>
            <w:rFonts w:ascii="Arial" w:hAnsi="Arial" w:cstheme="minorHAnsi"/>
            <w:sz w:val="24"/>
            <w:szCs w:val="20"/>
          </w:rPr>
        </w:sdtEndPr>
        <w:sdtContent>
          <w:r w:rsidRPr="00FF2708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:rsidR="00642C94" w:rsidRPr="00FF2708" w:rsidRDefault="00FF2708" w:rsidP="00FF2708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F2708">
        <w:rPr>
          <w:rFonts w:asciiTheme="minorHAnsi" w:hAnsiTheme="minorHAnsi" w:cstheme="minorHAnsi"/>
          <w:sz w:val="20"/>
          <w:szCs w:val="20"/>
        </w:rPr>
        <w:t xml:space="preserve">Suivi par : </w:t>
      </w:r>
      <w:r w:rsidR="00642C94" w:rsidRPr="00FF2708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Style w:val="FH"/>
          </w:rPr>
          <w:id w:val="381295058"/>
          <w:placeholder>
            <w:docPart w:val="8B311691432D4053B0AF4E3B32FD5029"/>
          </w:placeholder>
          <w:showingPlcHdr/>
        </w:sdtPr>
        <w:sdtEndPr>
          <w:rPr>
            <w:rStyle w:val="Policepardfaut"/>
            <w:rFonts w:ascii="Arial" w:hAnsi="Arial" w:cstheme="minorHAnsi"/>
            <w:sz w:val="24"/>
            <w:szCs w:val="20"/>
          </w:rPr>
        </w:sdtEndPr>
        <w:sdtContent>
          <w:r w:rsidRPr="00FF2708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  <w:r w:rsidR="00642C94" w:rsidRPr="00FF2708">
        <w:rPr>
          <w:rFonts w:asciiTheme="minorHAnsi" w:hAnsiTheme="minorHAnsi" w:cstheme="minorHAnsi"/>
          <w:sz w:val="20"/>
          <w:szCs w:val="20"/>
        </w:rPr>
        <w:t xml:space="preserve"> </w:t>
      </w:r>
    </w:p>
    <w:p w:rsidR="00FF2708" w:rsidRDefault="00FF2708" w:rsidP="00642C94">
      <w:pPr>
        <w:pStyle w:val="Default"/>
        <w:rPr>
          <w:b/>
          <w:bCs/>
          <w:sz w:val="20"/>
          <w:szCs w:val="20"/>
        </w:rPr>
      </w:pPr>
    </w:p>
    <w:p w:rsidR="00FF2708" w:rsidRDefault="00FF2708" w:rsidP="00642C94">
      <w:pPr>
        <w:pStyle w:val="Default"/>
        <w:rPr>
          <w:b/>
          <w:bCs/>
          <w:sz w:val="20"/>
          <w:szCs w:val="20"/>
        </w:rPr>
      </w:pPr>
    </w:p>
    <w:p w:rsidR="00FF2708" w:rsidRPr="00FF2708" w:rsidRDefault="00FF2708" w:rsidP="00FF2708">
      <w:pPr>
        <w:pStyle w:val="Standard"/>
        <w:shd w:val="clear" w:color="auto" w:fill="A5DCEB" w:themeFill="background1" w:themeFillTint="66"/>
        <w:rPr>
          <w:rFonts w:asciiTheme="minorHAnsi" w:hAnsiTheme="minorHAnsi" w:cstheme="minorHAnsi"/>
          <w:b/>
          <w:sz w:val="20"/>
          <w:szCs w:val="20"/>
        </w:rPr>
      </w:pPr>
      <w:r w:rsidRPr="00FF2708">
        <w:rPr>
          <w:rFonts w:asciiTheme="minorHAnsi" w:hAnsiTheme="minorHAnsi" w:cstheme="minorHAnsi"/>
          <w:b/>
          <w:sz w:val="20"/>
          <w:szCs w:val="20"/>
        </w:rPr>
        <w:t xml:space="preserve">| AIDE NÉCESSAIRE </w:t>
      </w:r>
      <w:r w:rsidRPr="00FF2708">
        <w:rPr>
          <w:rFonts w:asciiTheme="minorHAnsi" w:hAnsiTheme="minorHAnsi" w:cstheme="minorHAnsi"/>
          <w:sz w:val="20"/>
          <w:szCs w:val="20"/>
        </w:rPr>
        <w:t xml:space="preserve">POUR LES ACTES DE VIE QUOTIDIENNE </w:t>
      </w:r>
      <w:r w:rsidRPr="00FF2708">
        <w:rPr>
          <w:rFonts w:asciiTheme="minorHAnsi" w:hAnsiTheme="minorHAnsi" w:cstheme="minorHAnsi"/>
          <w:i/>
          <w:sz w:val="20"/>
          <w:szCs w:val="20"/>
        </w:rPr>
        <w:t>(case cochée = oui)</w:t>
      </w:r>
    </w:p>
    <w:p w:rsidR="00FF2708" w:rsidRDefault="00FF2708" w:rsidP="00642C94">
      <w:pPr>
        <w:pStyle w:val="Default"/>
        <w:rPr>
          <w:sz w:val="20"/>
          <w:szCs w:val="20"/>
        </w:rPr>
      </w:pPr>
    </w:p>
    <w:p w:rsidR="00FF2708" w:rsidRPr="00FF2708" w:rsidRDefault="00FF2708" w:rsidP="00FF2708">
      <w:pPr>
        <w:pStyle w:val="Default"/>
        <w:spacing w:after="120"/>
        <w:rPr>
          <w:sz w:val="20"/>
          <w:szCs w:val="20"/>
        </w:rPr>
      </w:pPr>
      <w:r w:rsidRPr="00FF2708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 xml:space="preserve">&gt; </w:t>
      </w:r>
      <w:r w:rsidR="00642C94" w:rsidRPr="00FF2708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>Toilette/habillage</w:t>
      </w:r>
      <w:r w:rsidR="00642C94" w:rsidRPr="00FF2708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350313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</w:p>
    <w:p w:rsidR="00642C94" w:rsidRDefault="00642C94" w:rsidP="00FF2708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F2708">
        <w:rPr>
          <w:rFonts w:asciiTheme="minorHAnsi" w:hAnsiTheme="minorHAnsi" w:cstheme="minorHAnsi"/>
          <w:i/>
          <w:iCs/>
          <w:sz w:val="20"/>
          <w:szCs w:val="20"/>
        </w:rPr>
        <w:t xml:space="preserve">Précisions </w:t>
      </w:r>
      <w:r w:rsidRPr="00FF2708">
        <w:rPr>
          <w:rFonts w:asciiTheme="minorHAnsi" w:hAnsiTheme="minorHAnsi" w:cstheme="minorHAnsi"/>
          <w:sz w:val="20"/>
          <w:szCs w:val="20"/>
        </w:rPr>
        <w:t xml:space="preserve">: </w:t>
      </w:r>
      <w:sdt>
        <w:sdtPr>
          <w:rPr>
            <w:rStyle w:val="FH"/>
          </w:rPr>
          <w:id w:val="1333343980"/>
          <w:placeholder>
            <w:docPart w:val="8B311691432D4053B0AF4E3B32FD5029"/>
          </w:placeholder>
          <w:showingPlcHdr/>
        </w:sdtPr>
        <w:sdtEndPr>
          <w:rPr>
            <w:rStyle w:val="Policepardfaut"/>
            <w:rFonts w:ascii="Arial" w:hAnsi="Arial" w:cstheme="minorHAnsi"/>
            <w:sz w:val="24"/>
            <w:szCs w:val="20"/>
          </w:rPr>
        </w:sdtEndPr>
        <w:sdtContent>
          <w:r w:rsidR="00FF2708" w:rsidRPr="009D49CE">
            <w:rPr>
              <w:rStyle w:val="Textedelespacerserv"/>
            </w:rPr>
            <w:t>Cliquez ou appuyez ici pour entrer du texte.</w:t>
          </w:r>
        </w:sdtContent>
      </w:sdt>
    </w:p>
    <w:p w:rsidR="00FF2708" w:rsidRDefault="00FF2708" w:rsidP="00FF2708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F2708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>&gt; Repas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995459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</w:p>
    <w:p w:rsidR="00642C94" w:rsidRPr="00FF2708" w:rsidRDefault="00642C94" w:rsidP="00FF2708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F2708">
        <w:rPr>
          <w:rFonts w:asciiTheme="minorHAnsi" w:hAnsiTheme="minorHAnsi" w:cstheme="minorHAnsi"/>
          <w:i/>
          <w:iCs/>
          <w:sz w:val="20"/>
          <w:szCs w:val="20"/>
        </w:rPr>
        <w:t xml:space="preserve">Précisions </w:t>
      </w:r>
      <w:r w:rsidRPr="00FF2708">
        <w:rPr>
          <w:rFonts w:asciiTheme="minorHAnsi" w:hAnsiTheme="minorHAnsi" w:cstheme="minorHAnsi"/>
          <w:sz w:val="20"/>
          <w:szCs w:val="20"/>
        </w:rPr>
        <w:t xml:space="preserve">: </w:t>
      </w:r>
      <w:sdt>
        <w:sdtPr>
          <w:rPr>
            <w:rStyle w:val="FH"/>
          </w:rPr>
          <w:id w:val="1383826061"/>
          <w:placeholder>
            <w:docPart w:val="8B311691432D4053B0AF4E3B32FD5029"/>
          </w:placeholder>
          <w:showingPlcHdr/>
        </w:sdtPr>
        <w:sdtEndPr>
          <w:rPr>
            <w:rStyle w:val="Policepardfaut"/>
            <w:rFonts w:ascii="Arial" w:hAnsi="Arial" w:cstheme="minorHAnsi"/>
            <w:sz w:val="24"/>
            <w:szCs w:val="20"/>
          </w:rPr>
        </w:sdtEndPr>
        <w:sdtContent>
          <w:r w:rsidR="00FF2708" w:rsidRPr="009D49CE">
            <w:rPr>
              <w:rStyle w:val="Textedelespacerserv"/>
            </w:rPr>
            <w:t>Cliquez ou appuyez ici pour entrer du texte.</w:t>
          </w:r>
        </w:sdtContent>
      </w:sdt>
    </w:p>
    <w:p w:rsidR="00FF2708" w:rsidRDefault="00FF2708" w:rsidP="00FF2708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 xml:space="preserve">&gt; </w:t>
      </w:r>
      <w:r w:rsidR="00642C94" w:rsidRPr="00FF2708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>Mobilité</w:t>
      </w:r>
      <w:r w:rsidR="00642C94" w:rsidRPr="00FF2708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1936704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642C94" w:rsidRPr="00FF2708">
        <w:rPr>
          <w:rFonts w:asciiTheme="minorHAnsi" w:hAnsiTheme="minorHAnsi" w:cstheme="minorHAnsi"/>
          <w:sz w:val="20"/>
          <w:szCs w:val="20"/>
        </w:rPr>
        <w:t xml:space="preserve"> </w:t>
      </w:r>
    </w:p>
    <w:p w:rsidR="00FF2708" w:rsidRDefault="00642C94" w:rsidP="00FF2708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F2708">
        <w:rPr>
          <w:rFonts w:asciiTheme="minorHAnsi" w:hAnsiTheme="minorHAnsi" w:cstheme="minorHAnsi"/>
          <w:i/>
          <w:iCs/>
          <w:sz w:val="20"/>
          <w:szCs w:val="20"/>
        </w:rPr>
        <w:t xml:space="preserve">Précisions </w:t>
      </w:r>
      <w:r w:rsidRPr="00FF2708">
        <w:rPr>
          <w:rFonts w:asciiTheme="minorHAnsi" w:hAnsiTheme="minorHAnsi" w:cstheme="minorHAnsi"/>
          <w:sz w:val="20"/>
          <w:szCs w:val="20"/>
        </w:rPr>
        <w:t xml:space="preserve">: </w:t>
      </w:r>
      <w:sdt>
        <w:sdtPr>
          <w:rPr>
            <w:rStyle w:val="FH"/>
          </w:rPr>
          <w:id w:val="1222794328"/>
          <w:placeholder>
            <w:docPart w:val="8B311691432D4053B0AF4E3B32FD5029"/>
          </w:placeholder>
          <w:showingPlcHdr/>
        </w:sdtPr>
        <w:sdtEndPr>
          <w:rPr>
            <w:rStyle w:val="Policepardfaut"/>
            <w:rFonts w:ascii="Arial" w:hAnsi="Arial" w:cstheme="minorHAnsi"/>
            <w:sz w:val="24"/>
            <w:szCs w:val="20"/>
          </w:rPr>
        </w:sdtEndPr>
        <w:sdtContent>
          <w:r w:rsidR="00FF2708" w:rsidRPr="009D49CE">
            <w:rPr>
              <w:rStyle w:val="Textedelespacerserv"/>
            </w:rPr>
            <w:t>Cliquez ou appuyez ici pour entrer du texte.</w:t>
          </w:r>
        </w:sdtContent>
      </w:sdt>
    </w:p>
    <w:p w:rsidR="00642C94" w:rsidRPr="00FF2708" w:rsidRDefault="00FF2708" w:rsidP="00FF2708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F2708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 xml:space="preserve">&gt; </w:t>
      </w:r>
      <w:r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>Aide pour la marche</w:t>
      </w:r>
      <w:r w:rsidR="00642C94" w:rsidRPr="00FF2708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-47689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</w:p>
    <w:p w:rsidR="00642C94" w:rsidRPr="00FF2708" w:rsidRDefault="00FF2708" w:rsidP="00FF2708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F2708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 xml:space="preserve">&gt; </w:t>
      </w:r>
      <w:r w:rsidR="00642C94" w:rsidRPr="00FF2708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>Aide à la prise de trai</w:t>
      </w:r>
      <w:r w:rsidRPr="00FF2708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>tements médicamenteux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2135595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</w:p>
    <w:p w:rsidR="00642C94" w:rsidRPr="00FF2708" w:rsidRDefault="00FF2708" w:rsidP="00FF2708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F2708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 xml:space="preserve">&gt; </w:t>
      </w:r>
      <w:r w:rsidR="00642C94" w:rsidRPr="00FF2708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>Accompagnement aux rendez-vous médicaux</w:t>
      </w:r>
      <w:r w:rsidR="00642C94" w:rsidRPr="00FF2708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-1762831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</w:p>
    <w:p w:rsidR="00FF2708" w:rsidRDefault="00FF2708" w:rsidP="00FF2708">
      <w:pPr>
        <w:pStyle w:val="Default"/>
        <w:spacing w:after="120"/>
        <w:rPr>
          <w:b/>
          <w:bCs/>
          <w:sz w:val="20"/>
          <w:szCs w:val="20"/>
        </w:rPr>
      </w:pPr>
      <w:r w:rsidRPr="00FF2708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 xml:space="preserve">&gt; </w:t>
      </w:r>
      <w:r w:rsidR="00642C94" w:rsidRPr="00FF2708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>Surveillance liée à des troubles du comportement</w:t>
      </w:r>
      <w:r w:rsidR="00642C94" w:rsidRPr="00FF2708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1792777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</w:p>
    <w:p w:rsidR="00FF2708" w:rsidRPr="00FF2708" w:rsidRDefault="00FF2708" w:rsidP="00FF2708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F2708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>&gt; Autre :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Style w:val="FH"/>
          </w:rPr>
          <w:id w:val="-874004911"/>
          <w:placeholder>
            <w:docPart w:val="D020C02AA3B04AC29D6E6064797F07F8"/>
          </w:placeholder>
          <w:showingPlcHdr/>
        </w:sdtPr>
        <w:sdtEndPr>
          <w:rPr>
            <w:rStyle w:val="Policepardfaut"/>
            <w:rFonts w:ascii="Arial" w:hAnsi="Arial" w:cstheme="minorHAnsi"/>
            <w:sz w:val="24"/>
            <w:szCs w:val="20"/>
          </w:rPr>
        </w:sdtEndPr>
        <w:sdtContent>
          <w:r w:rsidRPr="009D49CE">
            <w:rPr>
              <w:rStyle w:val="Textedelespacerserv"/>
            </w:rPr>
            <w:t>Cliquez ou appuyez ici pour entrer du texte.</w:t>
          </w:r>
        </w:sdtContent>
      </w:sdt>
      <w:r w:rsidRPr="00FF2708">
        <w:rPr>
          <w:rFonts w:asciiTheme="minorHAnsi" w:hAnsiTheme="minorHAnsi" w:cstheme="minorHAnsi"/>
          <w:sz w:val="20"/>
          <w:szCs w:val="20"/>
        </w:rPr>
        <w:t xml:space="preserve"> </w:t>
      </w:r>
    </w:p>
    <w:p w:rsidR="00FF2708" w:rsidRDefault="00FF2708" w:rsidP="00642C94">
      <w:pPr>
        <w:pStyle w:val="Default"/>
        <w:rPr>
          <w:b/>
          <w:bCs/>
          <w:sz w:val="20"/>
          <w:szCs w:val="20"/>
        </w:rPr>
      </w:pPr>
    </w:p>
    <w:p w:rsidR="00642C94" w:rsidRPr="00F07C2E" w:rsidRDefault="00F07C2E" w:rsidP="00F07C2E">
      <w:pPr>
        <w:pStyle w:val="Standard"/>
        <w:shd w:val="clear" w:color="auto" w:fill="A5DCEB" w:themeFill="background1" w:themeFillTint="66"/>
        <w:spacing w:after="120"/>
        <w:rPr>
          <w:rFonts w:asciiTheme="minorHAnsi" w:hAnsiTheme="minorHAnsi" w:cstheme="minorHAnsi"/>
          <w:sz w:val="20"/>
          <w:szCs w:val="20"/>
        </w:rPr>
      </w:pPr>
      <w:r w:rsidRPr="00F07C2E">
        <w:rPr>
          <w:rFonts w:asciiTheme="minorHAnsi" w:hAnsiTheme="minorHAnsi" w:cstheme="minorHAnsi"/>
          <w:b/>
          <w:sz w:val="20"/>
          <w:szCs w:val="20"/>
        </w:rPr>
        <w:t>| BESOINS</w:t>
      </w:r>
      <w:r>
        <w:rPr>
          <w:rFonts w:asciiTheme="minorHAnsi" w:hAnsiTheme="minorHAnsi" w:cstheme="minorHAnsi"/>
          <w:sz w:val="20"/>
          <w:szCs w:val="20"/>
        </w:rPr>
        <w:t xml:space="preserve"> D’UNE PRÉ</w:t>
      </w:r>
      <w:r w:rsidRPr="00F07C2E">
        <w:rPr>
          <w:rFonts w:asciiTheme="minorHAnsi" w:hAnsiTheme="minorHAnsi" w:cstheme="minorHAnsi"/>
          <w:sz w:val="20"/>
          <w:szCs w:val="20"/>
        </w:rPr>
        <w:t>SENCE INFIRMIÈRE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FF2708">
        <w:rPr>
          <w:rFonts w:asciiTheme="minorHAnsi" w:hAnsiTheme="minorHAnsi" w:cstheme="minorHAnsi"/>
          <w:i/>
          <w:sz w:val="20"/>
          <w:szCs w:val="20"/>
        </w:rPr>
        <w:t>(case cochée = oui)</w:t>
      </w:r>
    </w:p>
    <w:p w:rsidR="00642C94" w:rsidRPr="00F07C2E" w:rsidRDefault="00F07C2E" w:rsidP="00F07C2E">
      <w:pPr>
        <w:pStyle w:val="Default"/>
        <w:spacing w:after="120"/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</w:pPr>
      <w:r w:rsidRPr="00F07C2E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 xml:space="preserve">&gt; Pour surveillance </w:t>
      </w:r>
      <w:sdt>
        <w:sdtPr>
          <w:rPr>
            <w:rFonts w:asciiTheme="minorHAnsi" w:hAnsiTheme="minorHAnsi" w:cstheme="minorHAnsi"/>
            <w:bCs/>
            <w:color w:val="auto"/>
            <w:sz w:val="20"/>
            <w:szCs w:val="20"/>
          </w:rPr>
          <w:id w:val="770442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07C2E">
            <w:rPr>
              <w:rFonts w:ascii="MS Gothic" w:eastAsia="MS Gothic" w:hAnsi="MS Gothic" w:cstheme="minorHAnsi" w:hint="eastAsia"/>
              <w:bCs/>
              <w:color w:val="auto"/>
              <w:sz w:val="20"/>
              <w:szCs w:val="20"/>
            </w:rPr>
            <w:t>☐</w:t>
          </w:r>
        </w:sdtContent>
      </w:sdt>
    </w:p>
    <w:p w:rsidR="00F07C2E" w:rsidRDefault="00642C94" w:rsidP="00F07C2E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07C2E">
        <w:rPr>
          <w:rFonts w:asciiTheme="minorHAnsi" w:hAnsiTheme="minorHAnsi" w:cstheme="minorHAnsi"/>
          <w:sz w:val="20"/>
          <w:szCs w:val="20"/>
        </w:rPr>
        <w:t>Risque de</w:t>
      </w:r>
      <w:r w:rsidR="00F07C2E">
        <w:rPr>
          <w:rFonts w:asciiTheme="minorHAnsi" w:hAnsiTheme="minorHAnsi" w:cstheme="minorHAnsi"/>
          <w:sz w:val="20"/>
          <w:szCs w:val="20"/>
        </w:rPr>
        <w:t xml:space="preserve"> décompensation brutale grave </w:t>
      </w:r>
      <w:sdt>
        <w:sdtPr>
          <w:rPr>
            <w:rFonts w:asciiTheme="minorHAnsi" w:hAnsiTheme="minorHAnsi" w:cstheme="minorHAnsi"/>
            <w:sz w:val="20"/>
            <w:szCs w:val="20"/>
          </w:rPr>
          <w:id w:val="598613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C2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</w:p>
    <w:p w:rsidR="00642C94" w:rsidRPr="00F07C2E" w:rsidRDefault="00F07C2E" w:rsidP="00F07C2E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Dispositif médical </w:t>
      </w:r>
      <w:sdt>
        <w:sdtPr>
          <w:rPr>
            <w:rFonts w:asciiTheme="minorHAnsi" w:hAnsiTheme="minorHAnsi" w:cstheme="minorHAnsi"/>
            <w:sz w:val="20"/>
            <w:szCs w:val="20"/>
          </w:rPr>
          <w:id w:val="633915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</w:p>
    <w:p w:rsidR="00642C94" w:rsidRPr="00F07C2E" w:rsidRDefault="00642C94" w:rsidP="00F07C2E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07C2E">
        <w:rPr>
          <w:rFonts w:asciiTheme="minorHAnsi" w:hAnsiTheme="minorHAnsi" w:cstheme="minorHAnsi"/>
          <w:sz w:val="20"/>
          <w:szCs w:val="20"/>
        </w:rPr>
        <w:lastRenderedPageBreak/>
        <w:t xml:space="preserve">Autre </w:t>
      </w:r>
      <w:sdt>
        <w:sdtPr>
          <w:rPr>
            <w:rStyle w:val="FH"/>
          </w:rPr>
          <w:id w:val="819848342"/>
          <w:placeholder>
            <w:docPart w:val="8B311691432D4053B0AF4E3B32FD5029"/>
          </w:placeholder>
          <w:showingPlcHdr/>
        </w:sdtPr>
        <w:sdtEndPr>
          <w:rPr>
            <w:rStyle w:val="Policepardfaut"/>
            <w:rFonts w:ascii="Arial" w:hAnsi="Arial" w:cstheme="minorHAnsi"/>
            <w:sz w:val="24"/>
            <w:szCs w:val="20"/>
          </w:rPr>
        </w:sdtEndPr>
        <w:sdtContent>
          <w:r w:rsidR="00F07C2E" w:rsidRPr="009D49CE">
            <w:rPr>
              <w:rStyle w:val="Textedelespacerserv"/>
            </w:rPr>
            <w:t>Cliquez ou appuyez ici pour entrer du texte.</w:t>
          </w:r>
        </w:sdtContent>
      </w:sdt>
    </w:p>
    <w:p w:rsidR="00642C94" w:rsidRPr="00F07C2E" w:rsidRDefault="00F07C2E" w:rsidP="00F07C2E">
      <w:pPr>
        <w:pStyle w:val="Default"/>
        <w:spacing w:after="120"/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</w:pPr>
      <w:r w:rsidRPr="00F07C2E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 xml:space="preserve">&gt; </w:t>
      </w:r>
      <w:r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>Pour actes infirmier</w:t>
      </w:r>
      <w:r w:rsidRPr="00F07C2E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Cs/>
            <w:color w:val="auto"/>
            <w:sz w:val="20"/>
            <w:szCs w:val="20"/>
          </w:rPr>
          <w:id w:val="651499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bCs/>
              <w:color w:val="auto"/>
              <w:sz w:val="20"/>
              <w:szCs w:val="20"/>
            </w:rPr>
            <w:t>☐</w:t>
          </w:r>
        </w:sdtContent>
      </w:sdt>
    </w:p>
    <w:p w:rsidR="00F07C2E" w:rsidRDefault="00F07C2E" w:rsidP="00F07C2E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Injection </w:t>
      </w:r>
      <w:sdt>
        <w:sdtPr>
          <w:rPr>
            <w:rFonts w:asciiTheme="minorHAnsi" w:hAnsiTheme="minorHAnsi" w:cstheme="minorHAnsi"/>
            <w:sz w:val="20"/>
            <w:szCs w:val="20"/>
          </w:rPr>
          <w:id w:val="-1121534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</w:p>
    <w:p w:rsidR="00F07C2E" w:rsidRDefault="00F07C2E" w:rsidP="00F07C2E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07C2E">
        <w:rPr>
          <w:rFonts w:asciiTheme="minorHAnsi" w:hAnsiTheme="minorHAnsi" w:cstheme="minorHAnsi"/>
          <w:i/>
          <w:sz w:val="20"/>
          <w:szCs w:val="20"/>
        </w:rPr>
        <w:t>Fréquence </w:t>
      </w:r>
      <w:r>
        <w:rPr>
          <w:rFonts w:asciiTheme="minorHAnsi" w:hAnsiTheme="minorHAnsi" w:cstheme="minorHAnsi"/>
          <w:sz w:val="20"/>
          <w:szCs w:val="20"/>
        </w:rPr>
        <w:t>:</w:t>
      </w:r>
      <w:r w:rsidR="00642C94" w:rsidRPr="00F07C2E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Style w:val="FH"/>
          </w:rPr>
          <w:id w:val="-1463721773"/>
          <w:placeholder>
            <w:docPart w:val="8B311691432D4053B0AF4E3B32FD5029"/>
          </w:placeholder>
          <w:showingPlcHdr/>
        </w:sdtPr>
        <w:sdtEndPr>
          <w:rPr>
            <w:rStyle w:val="Policepardfaut"/>
            <w:rFonts w:ascii="Arial" w:hAnsi="Arial" w:cstheme="minorHAnsi"/>
            <w:sz w:val="24"/>
            <w:szCs w:val="20"/>
          </w:rPr>
        </w:sdtEndPr>
        <w:sdtContent>
          <w:r w:rsidRPr="009D49CE">
            <w:rPr>
              <w:rStyle w:val="Textedelespacerserv"/>
            </w:rPr>
            <w:t>Cliquez ou appuyez ici pour entrer du texte.</w:t>
          </w:r>
        </w:sdtContent>
      </w:sdt>
    </w:p>
    <w:p w:rsidR="00F07C2E" w:rsidRDefault="00F07C2E" w:rsidP="00F07C2E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Pansement </w:t>
      </w:r>
      <w:sdt>
        <w:sdtPr>
          <w:rPr>
            <w:rFonts w:asciiTheme="minorHAnsi" w:hAnsiTheme="minorHAnsi" w:cstheme="minorHAnsi"/>
            <w:sz w:val="20"/>
            <w:szCs w:val="20"/>
          </w:rPr>
          <w:id w:val="-377711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</w:p>
    <w:p w:rsidR="00F07C2E" w:rsidRDefault="00F07C2E" w:rsidP="00F07C2E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07C2E">
        <w:rPr>
          <w:rFonts w:asciiTheme="minorHAnsi" w:hAnsiTheme="minorHAnsi" w:cstheme="minorHAnsi"/>
          <w:i/>
          <w:sz w:val="20"/>
          <w:szCs w:val="20"/>
        </w:rPr>
        <w:t>Fréquence :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Style w:val="FH"/>
          </w:rPr>
          <w:id w:val="1103073995"/>
          <w:placeholder>
            <w:docPart w:val="8B311691432D4053B0AF4E3B32FD5029"/>
          </w:placeholder>
          <w:showingPlcHdr/>
        </w:sdtPr>
        <w:sdtEndPr>
          <w:rPr>
            <w:rStyle w:val="Policepardfaut"/>
            <w:rFonts w:ascii="Arial" w:hAnsi="Arial" w:cstheme="minorHAnsi"/>
            <w:sz w:val="24"/>
            <w:szCs w:val="20"/>
          </w:rPr>
        </w:sdtEndPr>
        <w:sdtContent>
          <w:r w:rsidRPr="009D49CE">
            <w:rPr>
              <w:rStyle w:val="Textedelespacerserv"/>
            </w:rPr>
            <w:t>Cliquez ou appuyez ici pour entrer du texte.</w:t>
          </w:r>
        </w:sdtContent>
      </w:sdt>
    </w:p>
    <w:p w:rsidR="00F07C2E" w:rsidRDefault="00642C94" w:rsidP="00F07C2E">
      <w:pPr>
        <w:pStyle w:val="Default"/>
        <w:spacing w:after="120"/>
        <w:rPr>
          <w:rFonts w:asciiTheme="minorHAnsi" w:hAnsiTheme="minorHAnsi" w:cstheme="minorHAnsi"/>
          <w:i/>
          <w:iCs/>
          <w:sz w:val="20"/>
          <w:szCs w:val="20"/>
        </w:rPr>
      </w:pPr>
      <w:r w:rsidRPr="00F07C2E">
        <w:rPr>
          <w:rFonts w:asciiTheme="minorHAnsi" w:hAnsiTheme="minorHAnsi" w:cstheme="minorHAnsi"/>
          <w:sz w:val="20"/>
          <w:szCs w:val="20"/>
        </w:rPr>
        <w:t xml:space="preserve">Gestion des antalgiques </w:t>
      </w:r>
      <w:sdt>
        <w:sdtPr>
          <w:rPr>
            <w:rFonts w:asciiTheme="minorHAnsi" w:hAnsiTheme="minorHAnsi" w:cstheme="minorHAnsi"/>
            <w:sz w:val="20"/>
            <w:szCs w:val="20"/>
          </w:rPr>
          <w:id w:val="-498189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C2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</w:p>
    <w:p w:rsidR="00642C94" w:rsidRPr="00F07C2E" w:rsidRDefault="00F07C2E" w:rsidP="00F07C2E">
      <w:pPr>
        <w:pStyle w:val="Default"/>
        <w:spacing w:after="2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Autre : </w:t>
      </w:r>
      <w:sdt>
        <w:sdtPr>
          <w:rPr>
            <w:rStyle w:val="FH"/>
          </w:rPr>
          <w:id w:val="-1550447466"/>
          <w:placeholder>
            <w:docPart w:val="8B311691432D4053B0AF4E3B32FD5029"/>
          </w:placeholder>
          <w:showingPlcHdr/>
        </w:sdtPr>
        <w:sdtEndPr>
          <w:rPr>
            <w:rStyle w:val="Policepardfaut"/>
            <w:rFonts w:ascii="Arial" w:hAnsi="Arial" w:cstheme="minorHAnsi"/>
            <w:sz w:val="24"/>
            <w:szCs w:val="20"/>
          </w:rPr>
        </w:sdtEndPr>
        <w:sdtContent>
          <w:r w:rsidRPr="009D49CE">
            <w:rPr>
              <w:rStyle w:val="Textedelespacerserv"/>
            </w:rPr>
            <w:t>Cliquez ou appuyez ici pour entrer du texte.</w:t>
          </w:r>
        </w:sdtContent>
      </w:sdt>
    </w:p>
    <w:p w:rsidR="00F07C2E" w:rsidRPr="00F07C2E" w:rsidRDefault="00F07C2E" w:rsidP="00F07C2E">
      <w:pPr>
        <w:pStyle w:val="Default"/>
        <w:shd w:val="clear" w:color="auto" w:fill="D2EDF5" w:themeFill="background1" w:themeFillTint="33"/>
        <w:rPr>
          <w:rFonts w:asciiTheme="minorHAnsi" w:hAnsiTheme="minorHAnsi" w:cstheme="minorHAnsi"/>
          <w:b/>
          <w:color w:val="auto"/>
          <w:kern w:val="3"/>
          <w:sz w:val="20"/>
          <w:szCs w:val="20"/>
          <w:lang w:eastAsia="zh-CN" w:bidi="hi-IN"/>
        </w:rPr>
      </w:pPr>
      <w:r w:rsidRPr="00F07C2E">
        <w:rPr>
          <w:rFonts w:asciiTheme="minorHAnsi" w:hAnsiTheme="minorHAnsi" w:cstheme="minorHAnsi"/>
          <w:b/>
          <w:color w:val="auto"/>
          <w:kern w:val="3"/>
          <w:sz w:val="20"/>
          <w:szCs w:val="20"/>
          <w:lang w:eastAsia="zh-CN" w:bidi="hi-IN"/>
        </w:rPr>
        <w:t xml:space="preserve">| PROJET DE SOINS </w:t>
      </w:r>
      <w:r>
        <w:rPr>
          <w:rFonts w:asciiTheme="minorHAnsi" w:hAnsiTheme="minorHAnsi" w:cstheme="minorHAnsi"/>
          <w:color w:val="auto"/>
          <w:kern w:val="3"/>
          <w:sz w:val="20"/>
          <w:szCs w:val="20"/>
          <w:lang w:eastAsia="zh-CN" w:bidi="hi-IN"/>
        </w:rPr>
        <w:t>FORMULÉ</w:t>
      </w:r>
      <w:r w:rsidRPr="00F07C2E">
        <w:rPr>
          <w:rFonts w:asciiTheme="minorHAnsi" w:hAnsiTheme="minorHAnsi" w:cstheme="minorHAnsi"/>
          <w:color w:val="auto"/>
          <w:kern w:val="3"/>
          <w:sz w:val="20"/>
          <w:szCs w:val="20"/>
          <w:lang w:eastAsia="zh-CN" w:bidi="hi-IN"/>
        </w:rPr>
        <w:t xml:space="preserve"> PAR LE PATIENT</w:t>
      </w:r>
      <w:r w:rsidRPr="00F07C2E">
        <w:rPr>
          <w:rFonts w:asciiTheme="minorHAnsi" w:hAnsiTheme="minorHAnsi" w:cstheme="minorHAnsi"/>
          <w:b/>
          <w:color w:val="auto"/>
          <w:kern w:val="3"/>
          <w:sz w:val="20"/>
          <w:szCs w:val="20"/>
          <w:lang w:eastAsia="zh-CN" w:bidi="hi-IN"/>
        </w:rPr>
        <w:t xml:space="preserve"> </w:t>
      </w:r>
    </w:p>
    <w:p w:rsidR="00F07C2E" w:rsidRDefault="00F07C2E" w:rsidP="00F07C2E">
      <w:pPr>
        <w:pStyle w:val="Default"/>
        <w:rPr>
          <w:rFonts w:asciiTheme="minorHAnsi" w:hAnsiTheme="minorHAnsi" w:cstheme="minorHAnsi"/>
          <w:color w:val="auto"/>
          <w:kern w:val="3"/>
          <w:sz w:val="20"/>
          <w:szCs w:val="20"/>
          <w:lang w:eastAsia="zh-CN" w:bidi="hi-IN"/>
        </w:rPr>
      </w:pPr>
    </w:p>
    <w:tbl>
      <w:tblPr>
        <w:tblStyle w:val="Grilledutableau"/>
        <w:tblW w:w="0" w:type="auto"/>
        <w:tblBorders>
          <w:top w:val="single" w:sz="4" w:space="0" w:color="2BA3C4" w:themeColor="background1"/>
          <w:left w:val="single" w:sz="4" w:space="0" w:color="2BA3C4" w:themeColor="background1"/>
          <w:bottom w:val="single" w:sz="4" w:space="0" w:color="2BA3C4" w:themeColor="background1"/>
          <w:right w:val="single" w:sz="4" w:space="0" w:color="2BA3C4" w:themeColor="background1"/>
          <w:insideH w:val="single" w:sz="4" w:space="0" w:color="2BA3C4" w:themeColor="background1"/>
          <w:insideV w:val="single" w:sz="4" w:space="0" w:color="2BA3C4" w:themeColor="background1"/>
        </w:tblBorders>
        <w:tblLook w:val="04A0" w:firstRow="1" w:lastRow="0" w:firstColumn="1" w:lastColumn="0" w:noHBand="0" w:noVBand="1"/>
      </w:tblPr>
      <w:tblGrid>
        <w:gridCol w:w="9628"/>
      </w:tblGrid>
      <w:tr w:rsidR="00F07C2E" w:rsidTr="00AC0A48">
        <w:trPr>
          <w:trHeight w:val="2268"/>
        </w:trPr>
        <w:sdt>
          <w:sdtPr>
            <w:rPr>
              <w:rStyle w:val="FH"/>
            </w:rPr>
            <w:id w:val="-2005724591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Arial" w:hAnsi="Arial" w:cstheme="minorHAnsi"/>
              <w:color w:val="auto"/>
              <w:kern w:val="3"/>
              <w:sz w:val="24"/>
              <w:szCs w:val="20"/>
              <w:lang w:eastAsia="zh-CN" w:bidi="hi-IN"/>
            </w:rPr>
          </w:sdtEndPr>
          <w:sdtContent>
            <w:tc>
              <w:tcPr>
                <w:tcW w:w="9778" w:type="dxa"/>
              </w:tcPr>
              <w:p w:rsidR="00F07C2E" w:rsidRDefault="00F07C2E" w:rsidP="00F07C2E">
                <w:pPr>
                  <w:pStyle w:val="Default"/>
                  <w:rPr>
                    <w:rFonts w:asciiTheme="minorHAnsi" w:hAnsiTheme="minorHAnsi" w:cstheme="minorHAnsi"/>
                    <w:color w:val="auto"/>
                    <w:kern w:val="3"/>
                    <w:sz w:val="20"/>
                    <w:szCs w:val="20"/>
                    <w:lang w:eastAsia="zh-CN" w:bidi="hi-IN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:rsidR="00F07C2E" w:rsidRDefault="00F07C2E" w:rsidP="00F07C2E">
      <w:pPr>
        <w:pStyle w:val="Default"/>
        <w:rPr>
          <w:rFonts w:asciiTheme="minorHAnsi" w:hAnsiTheme="minorHAnsi" w:cstheme="minorHAnsi"/>
          <w:color w:val="auto"/>
          <w:kern w:val="3"/>
          <w:sz w:val="20"/>
          <w:szCs w:val="20"/>
          <w:lang w:eastAsia="zh-CN" w:bidi="hi-IN"/>
        </w:rPr>
      </w:pPr>
    </w:p>
    <w:p w:rsidR="00642C94" w:rsidRPr="00F07C2E" w:rsidRDefault="00F07C2E" w:rsidP="00F07C2E">
      <w:pPr>
        <w:pStyle w:val="Default"/>
        <w:spacing w:after="120"/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</w:pPr>
      <w:r w:rsidRPr="00F07C2E">
        <w:rPr>
          <w:rFonts w:asciiTheme="minorHAnsi" w:hAnsiTheme="minorHAnsi" w:cstheme="minorHAnsi"/>
          <w:b/>
          <w:bCs/>
          <w:color w:val="2BA3C4" w:themeColor="background1"/>
          <w:sz w:val="20"/>
          <w:szCs w:val="20"/>
        </w:rPr>
        <w:t xml:space="preserve">&gt; Suivi prévu </w:t>
      </w:r>
    </w:p>
    <w:p w:rsidR="00642C94" w:rsidRDefault="00642C94" w:rsidP="00F07C2E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F07C2E">
        <w:rPr>
          <w:rFonts w:asciiTheme="minorHAnsi" w:hAnsiTheme="minorHAnsi" w:cstheme="minorHAnsi"/>
          <w:b/>
          <w:bCs/>
          <w:sz w:val="20"/>
          <w:szCs w:val="20"/>
        </w:rPr>
        <w:t xml:space="preserve">Médical </w:t>
      </w:r>
      <w:r w:rsidRPr="00F07C2E">
        <w:rPr>
          <w:rFonts w:asciiTheme="minorHAnsi" w:hAnsiTheme="minorHAnsi" w:cstheme="minorHAnsi"/>
          <w:sz w:val="20"/>
          <w:szCs w:val="20"/>
        </w:rPr>
        <w:t xml:space="preserve">(rdv d’examens, consultations…) </w:t>
      </w:r>
      <w:sdt>
        <w:sdtPr>
          <w:rPr>
            <w:rFonts w:asciiTheme="minorHAnsi" w:hAnsiTheme="minorHAnsi" w:cstheme="minorHAnsi"/>
            <w:sz w:val="20"/>
            <w:szCs w:val="20"/>
          </w:rPr>
          <w:id w:val="912283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8D1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</w:p>
    <w:p w:rsidR="008078D1" w:rsidRPr="00FF2708" w:rsidRDefault="008078D1" w:rsidP="008078D1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F2708">
        <w:rPr>
          <w:rFonts w:asciiTheme="minorHAnsi" w:hAnsiTheme="minorHAnsi" w:cstheme="minorHAnsi"/>
          <w:i/>
          <w:iCs/>
          <w:sz w:val="20"/>
          <w:szCs w:val="20"/>
        </w:rPr>
        <w:t xml:space="preserve">Précisions </w:t>
      </w:r>
      <w:r w:rsidRPr="00FF2708">
        <w:rPr>
          <w:rFonts w:asciiTheme="minorHAnsi" w:hAnsiTheme="minorHAnsi" w:cstheme="minorHAnsi"/>
          <w:sz w:val="20"/>
          <w:szCs w:val="20"/>
        </w:rPr>
        <w:t xml:space="preserve">: </w:t>
      </w:r>
      <w:sdt>
        <w:sdtPr>
          <w:rPr>
            <w:rStyle w:val="FH"/>
          </w:rPr>
          <w:id w:val="2065058739"/>
          <w:placeholder>
            <w:docPart w:val="53B8917295CD480F831617087FFC37D1"/>
          </w:placeholder>
          <w:showingPlcHdr/>
        </w:sdtPr>
        <w:sdtEndPr>
          <w:rPr>
            <w:rStyle w:val="Policepardfaut"/>
            <w:rFonts w:ascii="Arial" w:hAnsi="Arial" w:cstheme="minorHAnsi"/>
            <w:sz w:val="24"/>
            <w:szCs w:val="20"/>
          </w:rPr>
        </w:sdtEndPr>
        <w:sdtContent>
          <w:r w:rsidRPr="009D49CE">
            <w:rPr>
              <w:rStyle w:val="Textedelespacerserv"/>
            </w:rPr>
            <w:t>Cliquez ou appuyez ici pour entrer du texte.</w:t>
          </w:r>
        </w:sdtContent>
      </w:sdt>
    </w:p>
    <w:p w:rsidR="00F07C2E" w:rsidRPr="00F07C2E" w:rsidRDefault="00F07C2E" w:rsidP="00F07C2E">
      <w:pPr>
        <w:pStyle w:val="Default"/>
        <w:rPr>
          <w:rFonts w:asciiTheme="minorHAnsi" w:hAnsiTheme="minorHAnsi" w:cstheme="minorHAnsi"/>
          <w:sz w:val="20"/>
          <w:szCs w:val="20"/>
        </w:rPr>
      </w:pPr>
    </w:p>
    <w:p w:rsidR="00642C94" w:rsidRDefault="00642C94" w:rsidP="00642C94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F07C2E">
        <w:rPr>
          <w:rFonts w:asciiTheme="minorHAnsi" w:hAnsiTheme="minorHAnsi" w:cstheme="minorHAnsi"/>
          <w:b/>
          <w:bCs/>
          <w:sz w:val="20"/>
          <w:szCs w:val="20"/>
        </w:rPr>
        <w:t xml:space="preserve">Paramédical </w:t>
      </w:r>
      <w:r w:rsidR="008078D1">
        <w:rPr>
          <w:rFonts w:asciiTheme="minorHAnsi" w:hAnsiTheme="minorHAnsi" w:cstheme="minorHAnsi"/>
          <w:sz w:val="20"/>
          <w:szCs w:val="20"/>
        </w:rPr>
        <w:t xml:space="preserve">(kiné, orthophoniste…) </w:t>
      </w:r>
      <w:sdt>
        <w:sdtPr>
          <w:rPr>
            <w:rFonts w:asciiTheme="minorHAnsi" w:hAnsiTheme="minorHAnsi" w:cstheme="minorHAnsi"/>
            <w:sz w:val="20"/>
            <w:szCs w:val="20"/>
          </w:rPr>
          <w:id w:val="-1344704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8D1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</w:p>
    <w:p w:rsidR="008078D1" w:rsidRPr="00FF2708" w:rsidRDefault="008078D1" w:rsidP="008078D1">
      <w:pPr>
        <w:pStyle w:val="Default"/>
        <w:spacing w:after="120"/>
        <w:rPr>
          <w:rFonts w:asciiTheme="minorHAnsi" w:hAnsiTheme="minorHAnsi" w:cstheme="minorHAnsi"/>
          <w:sz w:val="20"/>
          <w:szCs w:val="20"/>
        </w:rPr>
      </w:pPr>
      <w:r w:rsidRPr="00FF2708">
        <w:rPr>
          <w:rFonts w:asciiTheme="minorHAnsi" w:hAnsiTheme="minorHAnsi" w:cstheme="minorHAnsi"/>
          <w:i/>
          <w:iCs/>
          <w:sz w:val="20"/>
          <w:szCs w:val="20"/>
        </w:rPr>
        <w:t xml:space="preserve">Précisions </w:t>
      </w:r>
      <w:r w:rsidRPr="00FF2708">
        <w:rPr>
          <w:rFonts w:asciiTheme="minorHAnsi" w:hAnsiTheme="minorHAnsi" w:cstheme="minorHAnsi"/>
          <w:sz w:val="20"/>
          <w:szCs w:val="20"/>
        </w:rPr>
        <w:t xml:space="preserve">: </w:t>
      </w:r>
      <w:sdt>
        <w:sdtPr>
          <w:rPr>
            <w:rStyle w:val="FH"/>
          </w:rPr>
          <w:id w:val="1454357673"/>
          <w:placeholder>
            <w:docPart w:val="012F9D17502348A4B4AC643AF2899DC8"/>
          </w:placeholder>
          <w:showingPlcHdr/>
        </w:sdtPr>
        <w:sdtEndPr>
          <w:rPr>
            <w:rStyle w:val="Policepardfaut"/>
            <w:rFonts w:ascii="Arial" w:hAnsi="Arial" w:cstheme="minorHAnsi"/>
            <w:sz w:val="24"/>
            <w:szCs w:val="20"/>
          </w:rPr>
        </w:sdtEndPr>
        <w:sdtContent>
          <w:r w:rsidRPr="009D49CE">
            <w:rPr>
              <w:rStyle w:val="Textedelespacerserv"/>
            </w:rPr>
            <w:t>Cliquez ou appuyez ici pour entrer du texte.</w:t>
          </w:r>
        </w:sdtContent>
      </w:sdt>
    </w:p>
    <w:p w:rsidR="008078D1" w:rsidRDefault="008078D1" w:rsidP="008078D1">
      <w:pPr>
        <w:pStyle w:val="Default"/>
        <w:rPr>
          <w:rFonts w:asciiTheme="minorHAnsi" w:hAnsiTheme="minorHAnsi" w:cstheme="minorHAnsi"/>
          <w:sz w:val="20"/>
          <w:szCs w:val="20"/>
        </w:rPr>
      </w:pPr>
    </w:p>
    <w:p w:rsidR="008078D1" w:rsidRDefault="008078D1" w:rsidP="008078D1">
      <w:pPr>
        <w:pStyle w:val="Default"/>
        <w:jc w:val="center"/>
        <w:rPr>
          <w:rFonts w:asciiTheme="minorHAnsi" w:hAnsiTheme="minorHAnsi" w:cstheme="minorHAnsi"/>
          <w:bCs/>
          <w:iCs/>
          <w:sz w:val="20"/>
          <w:szCs w:val="20"/>
        </w:rPr>
      </w:pPr>
      <w:r w:rsidRPr="008078D1">
        <w:rPr>
          <w:rFonts w:asciiTheme="minorHAnsi" w:hAnsiTheme="minorHAnsi" w:cstheme="minorHAnsi"/>
          <w:b/>
          <w:bCs/>
          <w:iCs/>
          <w:color w:val="2BA3C4" w:themeColor="background1"/>
          <w:sz w:val="20"/>
          <w:szCs w:val="20"/>
        </w:rPr>
        <w:t xml:space="preserve">Merci de joindre tout document permettant de mieux appréhender la demande : 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br/>
      </w:r>
      <w:r w:rsidRPr="008078D1">
        <w:rPr>
          <w:rFonts w:asciiTheme="minorHAnsi" w:hAnsiTheme="minorHAnsi" w:cstheme="minorHAnsi"/>
          <w:bCs/>
          <w:iCs/>
          <w:sz w:val="20"/>
          <w:szCs w:val="20"/>
        </w:rPr>
        <w:t>comptes rendus des dernières consultations et hospitalisations, ordonnances…</w:t>
      </w:r>
    </w:p>
    <w:p w:rsidR="00AC0A48" w:rsidRPr="008078D1" w:rsidRDefault="00AC0A48" w:rsidP="008078D1">
      <w:pPr>
        <w:pStyle w:val="Default"/>
        <w:jc w:val="center"/>
        <w:rPr>
          <w:rFonts w:asciiTheme="minorHAnsi" w:hAnsiTheme="minorHAnsi" w:cstheme="minorHAnsi"/>
          <w:b/>
          <w:bCs/>
          <w:iCs/>
          <w:sz w:val="20"/>
          <w:szCs w:val="20"/>
        </w:rPr>
      </w:pPr>
    </w:p>
    <w:p w:rsidR="008078D1" w:rsidRDefault="008078D1" w:rsidP="00642C94">
      <w:pPr>
        <w:pStyle w:val="Default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6"/>
        <w:gridCol w:w="8112"/>
      </w:tblGrid>
      <w:tr w:rsidR="008078D1" w:rsidTr="00991999">
        <w:trPr>
          <w:trHeight w:val="334"/>
        </w:trPr>
        <w:tc>
          <w:tcPr>
            <w:tcW w:w="1526" w:type="dxa"/>
            <w:vAlign w:val="center"/>
          </w:tcPr>
          <w:p w:rsidR="008078D1" w:rsidRPr="008D5856" w:rsidRDefault="008078D1" w:rsidP="008078D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D585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Fait le 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1284464876"/>
            <w:placeholder>
              <w:docPart w:val="E45A89E5B5C248EEB96498C259A9B09D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8252" w:type="dxa"/>
              </w:tcPr>
              <w:p w:rsidR="008078D1" w:rsidRDefault="00AC0A48" w:rsidP="00991999">
                <w:pPr>
                  <w:spacing w:line="48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8078D1" w:rsidTr="00991999">
        <w:tc>
          <w:tcPr>
            <w:tcW w:w="1526" w:type="dxa"/>
            <w:vAlign w:val="center"/>
          </w:tcPr>
          <w:p w:rsidR="008078D1" w:rsidRPr="008D5856" w:rsidRDefault="008078D1" w:rsidP="008078D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D5856">
              <w:rPr>
                <w:rFonts w:asciiTheme="minorHAnsi" w:hAnsiTheme="minorHAnsi" w:cstheme="minorHAnsi"/>
                <w:b/>
                <w:sz w:val="20"/>
                <w:szCs w:val="20"/>
              </w:rPr>
              <w:t>À</w:t>
            </w:r>
          </w:p>
        </w:tc>
        <w:sdt>
          <w:sdtPr>
            <w:rPr>
              <w:rStyle w:val="FH"/>
            </w:rPr>
            <w:id w:val="421456459"/>
            <w:placeholder>
              <w:docPart w:val="8B311691432D4053B0AF4E3B32FD5029"/>
            </w:placeholder>
            <w:showingPlcHdr/>
          </w:sdtPr>
          <w:sdtEndPr>
            <w:rPr>
              <w:rStyle w:val="Policepardfaut"/>
              <w:rFonts w:ascii="Times New Roman" w:hAnsi="Times New Roman" w:cstheme="minorHAnsi"/>
              <w:sz w:val="24"/>
              <w:szCs w:val="20"/>
            </w:rPr>
          </w:sdtEndPr>
          <w:sdtContent>
            <w:tc>
              <w:tcPr>
                <w:tcW w:w="8252" w:type="dxa"/>
              </w:tcPr>
              <w:p w:rsidR="008078D1" w:rsidRDefault="009D2C9F" w:rsidP="00991999">
                <w:pPr>
                  <w:spacing w:line="48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D49C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078D1" w:rsidTr="00991999">
        <w:trPr>
          <w:trHeight w:val="1184"/>
        </w:trPr>
        <w:tc>
          <w:tcPr>
            <w:tcW w:w="1526" w:type="dxa"/>
            <w:vAlign w:val="center"/>
          </w:tcPr>
          <w:p w:rsidR="008078D1" w:rsidRPr="008D5856" w:rsidRDefault="008078D1" w:rsidP="008078D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Signature et cachet</w:t>
            </w:r>
          </w:p>
        </w:tc>
        <w:tc>
          <w:tcPr>
            <w:tcW w:w="8252" w:type="dxa"/>
          </w:tcPr>
          <w:p w:rsidR="008078D1" w:rsidRDefault="008078D1" w:rsidP="00991999">
            <w:pPr>
              <w:spacing w:line="48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8D5856" w:rsidRPr="00F07C2E" w:rsidRDefault="008D5856" w:rsidP="00E84244">
      <w:pPr>
        <w:spacing w:line="480" w:lineRule="auto"/>
        <w:rPr>
          <w:rFonts w:asciiTheme="minorHAnsi" w:hAnsiTheme="minorHAnsi" w:cstheme="minorHAnsi"/>
          <w:sz w:val="20"/>
          <w:szCs w:val="20"/>
        </w:rPr>
      </w:pPr>
    </w:p>
    <w:p w:rsidR="008D5856" w:rsidRPr="00F07C2E" w:rsidRDefault="008D5856" w:rsidP="00E84244">
      <w:pPr>
        <w:spacing w:line="480" w:lineRule="auto"/>
        <w:rPr>
          <w:rFonts w:asciiTheme="minorHAnsi" w:hAnsiTheme="minorHAnsi" w:cstheme="minorHAnsi"/>
          <w:sz w:val="20"/>
          <w:szCs w:val="20"/>
        </w:rPr>
      </w:pPr>
    </w:p>
    <w:sectPr w:rsidR="008D5856" w:rsidRPr="00F07C2E" w:rsidSect="00B43E6F">
      <w:headerReference w:type="default" r:id="rId7"/>
      <w:footerReference w:type="default" r:id="rId8"/>
      <w:pgSz w:w="11906" w:h="16838"/>
      <w:pgMar w:top="1134" w:right="1134" w:bottom="1134" w:left="1134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238" w:rsidRDefault="002C6238" w:rsidP="00BD20D4">
      <w:r>
        <w:separator/>
      </w:r>
    </w:p>
  </w:endnote>
  <w:endnote w:type="continuationSeparator" w:id="0">
    <w:p w:rsidR="002C6238" w:rsidRDefault="002C6238" w:rsidP="00BD2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4167273"/>
      <w:docPartObj>
        <w:docPartGallery w:val="Page Numbers (Bottom of Page)"/>
        <w:docPartUnique/>
      </w:docPartObj>
    </w:sdtPr>
    <w:sdtEndPr/>
    <w:sdtContent>
      <w:p w:rsidR="00425935" w:rsidRPr="00735356" w:rsidRDefault="00425935" w:rsidP="00735356">
        <w:pPr>
          <w:pStyle w:val="Pieddepage"/>
          <w:tabs>
            <w:tab w:val="clear" w:pos="9072"/>
            <w:tab w:val="right" w:pos="9720"/>
          </w:tabs>
          <w:ind w:left="-567"/>
          <w:rPr>
            <w:rFonts w:asciiTheme="minorHAnsi" w:hAnsiTheme="minorHAnsi" w:cstheme="minorHAnsi"/>
          </w:rPr>
        </w:pPr>
        <w:r w:rsidRPr="00957B96">
          <w:rPr>
            <w:rFonts w:asciiTheme="minorHAnsi" w:hAnsiTheme="minorHAnsi" w:cstheme="minorHAnsi"/>
            <w:noProof/>
          </w:rPr>
          <mc:AlternateContent>
            <mc:Choice Requires="wps">
              <w:drawing>
                <wp:anchor distT="0" distB="0" distL="114299" distR="114299" simplePos="0" relativeHeight="251662336" behindDoc="0" locked="0" layoutInCell="1" allowOverlap="1" wp14:anchorId="7EBA3A71" wp14:editId="49610AC5">
                  <wp:simplePos x="0" y="0"/>
                  <wp:positionH relativeFrom="column">
                    <wp:posOffset>-413274</wp:posOffset>
                  </wp:positionH>
                  <wp:positionV relativeFrom="paragraph">
                    <wp:posOffset>17832</wp:posOffset>
                  </wp:positionV>
                  <wp:extent cx="0" cy="190831"/>
                  <wp:effectExtent l="0" t="0" r="19050" b="19050"/>
                  <wp:wrapNone/>
                  <wp:docPr id="15" name="Connecteur droit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 flipV="1">
                            <a:off x="0" y="0"/>
                            <a:ext cx="0" cy="19083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05A6887" id="Connecteur droit 15" o:spid="_x0000_s1026" style="position:absolute;flip:y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-32.55pt,1.4pt" to="-32.5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" strokecolor="#e84c05 [3213]">
                  <o:lock v:ext="edit" shapetype="f"/>
                </v:line>
              </w:pict>
            </mc:Fallback>
          </mc:AlternateContent>
        </w:r>
        <w:r w:rsidRPr="00957B96">
          <w:rPr>
            <w:rFonts w:asciiTheme="minorHAnsi" w:hAnsiTheme="minorHAnsi" w:cstheme="minorHAnsi"/>
            <w:spacing w:val="4"/>
            <w:sz w:val="14"/>
          </w:rPr>
          <w:t>France Horizon</w:t>
        </w:r>
        <w:r>
          <w:rPr>
            <w:rFonts w:asciiTheme="minorHAnsi" w:hAnsiTheme="minorHAnsi" w:cstheme="minorHAnsi"/>
            <w:spacing w:val="4"/>
            <w:sz w:val="14"/>
          </w:rPr>
          <w:t xml:space="preserve"> des Pays de la Loire</w:t>
        </w:r>
        <w:r w:rsidRPr="00957B96">
          <w:rPr>
            <w:rFonts w:asciiTheme="minorHAnsi" w:hAnsiTheme="minorHAnsi" w:cstheme="minorHAnsi"/>
            <w:spacing w:val="4"/>
            <w:sz w:val="14"/>
          </w:rPr>
          <w:t xml:space="preserve"> | Gestionnaire d’établissements sociaux</w:t>
        </w:r>
        <w:r>
          <w:rPr>
            <w:rFonts w:asciiTheme="minorHAnsi" w:hAnsiTheme="minorHAnsi" w:cstheme="minorHAnsi"/>
            <w:spacing w:val="4"/>
            <w:sz w:val="14"/>
          </w:rPr>
          <w:t xml:space="preserve"> et médico-sociaux</w:t>
        </w:r>
        <w:r w:rsidRPr="00957B96">
          <w:rPr>
            <w:rFonts w:asciiTheme="minorHAnsi" w:hAnsiTheme="minorHAnsi" w:cstheme="minorHAnsi"/>
            <w:spacing w:val="4"/>
            <w:sz w:val="14"/>
          </w:rPr>
          <w:t xml:space="preserve"> | Associati</w:t>
        </w:r>
        <w:r>
          <w:rPr>
            <w:rFonts w:asciiTheme="minorHAnsi" w:hAnsiTheme="minorHAnsi" w:cstheme="minorHAnsi"/>
            <w:spacing w:val="4"/>
            <w:sz w:val="14"/>
          </w:rPr>
          <w:t>on loi 1901</w:t>
        </w:r>
        <w:r w:rsidRPr="00957B96">
          <w:rPr>
            <w:rFonts w:asciiTheme="minorHAnsi" w:hAnsiTheme="minorHAnsi" w:cstheme="minorHAnsi"/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2AE6FC03" wp14:editId="7A5ECDC3">
                  <wp:simplePos x="0" y="0"/>
                  <wp:positionH relativeFrom="page">
                    <wp:posOffset>6917690</wp:posOffset>
                  </wp:positionH>
                  <wp:positionV relativeFrom="page">
                    <wp:posOffset>10253345</wp:posOffset>
                  </wp:positionV>
                  <wp:extent cx="565785" cy="191770"/>
                  <wp:effectExtent l="0" t="0" r="0" b="0"/>
                  <wp:wrapNone/>
                  <wp:docPr id="16" name="Rectangl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935" w:rsidRDefault="00425935" w:rsidP="00735356">
                              <w:pPr>
                                <w:pBdr>
                                  <w:top w:val="single" w:sz="4" w:space="1" w:color="7F7F7F"/>
                                </w:pBd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291F68">
                                <w:rPr>
                                  <w:rFonts w:ascii="Calibri" w:hAnsi="Calibri"/>
                                </w:rPr>
                                <w:fldChar w:fldCharType="begin"/>
                              </w:r>
                              <w:r w:rsidRPr="00291F68">
                                <w:rPr>
                                  <w:rFonts w:ascii="Calibri" w:hAnsi="Calibri"/>
                                </w:rPr>
                                <w:instrText>PAGE   \* MERGEFORMAT</w:instrText>
                              </w:r>
                              <w:r w:rsidRPr="00291F68">
                                <w:rPr>
                                  <w:rFonts w:ascii="Calibri" w:hAnsi="Calibri"/>
                                </w:rPr>
                                <w:fldChar w:fldCharType="separate"/>
                              </w:r>
                              <w:r w:rsidR="00C32564">
                                <w:rPr>
                                  <w:rFonts w:ascii="Calibri" w:hAnsi="Calibri"/>
                                  <w:noProof/>
                                </w:rPr>
                                <w:t>8</w:t>
                              </w:r>
                              <w:r w:rsidRPr="00291F68">
                                <w:rPr>
                                  <w:rFonts w:ascii="Calibri" w:hAnsi="Calibri"/>
                                </w:rPr>
                                <w:fldChar w:fldCharType="end"/>
                              </w:r>
                              <w:r>
                                <w:rPr>
                                  <w:rFonts w:ascii="Calibri" w:hAnsi="Calibri"/>
                                </w:rPr>
                                <w:t>/</w:t>
                              </w:r>
                              <w:r w:rsidR="008078D1">
                                <w:rPr>
                                  <w:rFonts w:ascii="Calibri" w:hAnsi="Calibri"/>
                                </w:rPr>
                                <w:t>8</w:t>
                              </w:r>
                            </w:p>
                            <w:p w:rsidR="00425935" w:rsidRPr="00291F68" w:rsidRDefault="00425935" w:rsidP="00735356">
                              <w:pPr>
                                <w:pBdr>
                                  <w:top w:val="single" w:sz="4" w:space="1" w:color="7F7F7F"/>
                                </w:pBd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2AE6FC03" id="Rectangle 16" o:spid="_x0000_s1026" style="position:absolute;left:0;text-align:left;margin-left:544.7pt;margin-top:807.35pt;width:44.55pt;height:15.1pt;rotation:18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" filled="f" fillcolor="#c0504d" stroked="f" strokecolor="#5c83b4" strokeweight="2.25pt">
                  <v:textbox inset=",0,,0">
                    <w:txbxContent>
                      <w:p w:rsidR="00425935" w:rsidRDefault="00425935" w:rsidP="00735356">
                        <w:pPr>
                          <w:pBdr>
                            <w:top w:val="single" w:sz="4" w:space="1" w:color="7F7F7F"/>
                          </w:pBdr>
                          <w:jc w:val="center"/>
                          <w:rPr>
                            <w:rFonts w:ascii="Calibri" w:hAnsi="Calibri"/>
                          </w:rPr>
                        </w:pPr>
                        <w:r w:rsidRPr="00291F68">
                          <w:rPr>
                            <w:rFonts w:ascii="Calibri" w:hAnsi="Calibri"/>
                          </w:rPr>
                          <w:fldChar w:fldCharType="begin"/>
                        </w:r>
                        <w:r w:rsidRPr="00291F68">
                          <w:rPr>
                            <w:rFonts w:ascii="Calibri" w:hAnsi="Calibri"/>
                          </w:rPr>
                          <w:instrText>PAGE   \* MERGEFORMAT</w:instrText>
                        </w:r>
                        <w:r w:rsidRPr="00291F68">
                          <w:rPr>
                            <w:rFonts w:ascii="Calibri" w:hAnsi="Calibri"/>
                          </w:rPr>
                          <w:fldChar w:fldCharType="separate"/>
                        </w:r>
                        <w:r w:rsidR="00C32564">
                          <w:rPr>
                            <w:rFonts w:ascii="Calibri" w:hAnsi="Calibri"/>
                            <w:noProof/>
                          </w:rPr>
                          <w:t>8</w:t>
                        </w:r>
                        <w:r w:rsidRPr="00291F68">
                          <w:rPr>
                            <w:rFonts w:ascii="Calibri" w:hAnsi="Calibri"/>
                          </w:rPr>
                          <w:fldChar w:fldCharType="end"/>
                        </w:r>
                        <w:r>
                          <w:rPr>
                            <w:rFonts w:ascii="Calibri" w:hAnsi="Calibri"/>
                          </w:rPr>
                          <w:t>/</w:t>
                        </w:r>
                        <w:r w:rsidR="008078D1">
                          <w:rPr>
                            <w:rFonts w:ascii="Calibri" w:hAnsi="Calibri"/>
                          </w:rPr>
                          <w:t>8</w:t>
                        </w:r>
                      </w:p>
                      <w:p w:rsidR="00425935" w:rsidRPr="00291F68" w:rsidRDefault="00425935" w:rsidP="00735356">
                        <w:pPr>
                          <w:pBdr>
                            <w:top w:val="single" w:sz="4" w:space="1" w:color="7F7F7F"/>
                          </w:pBdr>
                          <w:jc w:val="center"/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  <w10:wrap anchorx="page" anchory="page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238" w:rsidRDefault="002C6238" w:rsidP="00BD20D4">
      <w:r>
        <w:separator/>
      </w:r>
    </w:p>
  </w:footnote>
  <w:footnote w:type="continuationSeparator" w:id="0">
    <w:p w:rsidR="002C6238" w:rsidRDefault="002C6238" w:rsidP="00BD20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935" w:rsidRPr="00DE4720" w:rsidRDefault="00425935" w:rsidP="00BD20D4">
    <w:pPr>
      <w:pStyle w:val="En-tte"/>
      <w:rPr>
        <w:color w:val="E84C05" w:themeColor="text1"/>
        <w:sz w:val="28"/>
        <w:szCs w:val="28"/>
      </w:rPr>
    </w:pPr>
    <w:r>
      <w:rPr>
        <w:noProof/>
      </w:rPr>
      <w:drawing>
        <wp:inline distT="0" distB="0" distL="0" distR="0" wp14:anchorId="0F2F8E13" wp14:editId="2E6A1D49">
          <wp:extent cx="1390650" cy="866775"/>
          <wp:effectExtent l="0" t="0" r="0" b="9525"/>
          <wp:docPr id="1" name="Image 1" descr="Logo FH_PDL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H_PDL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DE4720">
      <w:rPr>
        <w:rFonts w:ascii="Calibri" w:hAnsi="Calibri" w:cs="Calibri"/>
        <w:b/>
        <w:sz w:val="28"/>
        <w:szCs w:val="28"/>
      </w:rPr>
      <w:t xml:space="preserve">| </w:t>
    </w:r>
    <w:r w:rsidR="00BB3108">
      <w:rPr>
        <w:rFonts w:ascii="Calibri" w:hAnsi="Calibri" w:cs="Calibri"/>
        <w:b/>
        <w:sz w:val="28"/>
        <w:szCs w:val="28"/>
      </w:rPr>
      <w:t xml:space="preserve">LITS </w:t>
    </w:r>
    <w:r w:rsidR="00845A21">
      <w:rPr>
        <w:rFonts w:ascii="Calibri" w:hAnsi="Calibri" w:cs="Calibri"/>
        <w:b/>
        <w:sz w:val="28"/>
        <w:szCs w:val="28"/>
      </w:rPr>
      <w:t>HALTE SOINS SANTÉ</w:t>
    </w:r>
    <w:r w:rsidR="00BB3108">
      <w:rPr>
        <w:rFonts w:ascii="Calibri" w:hAnsi="Calibri" w:cs="Calibri"/>
        <w:b/>
        <w:sz w:val="28"/>
        <w:szCs w:val="28"/>
      </w:rPr>
      <w:t xml:space="preserve"> </w:t>
    </w:r>
    <w:r>
      <w:rPr>
        <w:rFonts w:ascii="Calibri" w:hAnsi="Calibri" w:cs="Calibri"/>
        <w:b/>
        <w:sz w:val="28"/>
        <w:szCs w:val="28"/>
      </w:rPr>
      <w:t xml:space="preserve">&gt; </w:t>
    </w:r>
    <w:r w:rsidRPr="009248EC">
      <w:rPr>
        <w:rFonts w:ascii="Calibri" w:hAnsi="Calibri" w:cs="Calibri"/>
        <w:color w:val="E84C05" w:themeColor="text1"/>
        <w:sz w:val="28"/>
        <w:szCs w:val="28"/>
      </w:rPr>
      <w:t>DEMANDE D’ADMISSION</w:t>
    </w:r>
  </w:p>
  <w:p w:rsidR="00425935" w:rsidRPr="009248EC" w:rsidRDefault="00425935">
    <w:pPr>
      <w:pStyle w:val="En-tte"/>
    </w:pPr>
    <w:r>
      <w:rPr>
        <w:i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7F23DB5" wp14:editId="63360778">
              <wp:simplePos x="0" y="0"/>
              <wp:positionH relativeFrom="column">
                <wp:posOffset>1689100</wp:posOffset>
              </wp:positionH>
              <wp:positionV relativeFrom="paragraph">
                <wp:posOffset>50165</wp:posOffset>
              </wp:positionV>
              <wp:extent cx="4987290" cy="0"/>
              <wp:effectExtent l="0" t="0" r="22860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872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FD542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33pt;margin-top:3.95pt;width:392.7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" strokecolor="#e84c05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55C69"/>
    <w:multiLevelType w:val="hybridMultilevel"/>
    <w:tmpl w:val="60868A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E78B8"/>
    <w:multiLevelType w:val="hybridMultilevel"/>
    <w:tmpl w:val="FBD48C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E0E18"/>
    <w:multiLevelType w:val="hybridMultilevel"/>
    <w:tmpl w:val="A1BC2D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A03862"/>
    <w:multiLevelType w:val="hybridMultilevel"/>
    <w:tmpl w:val="7C5678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C4494"/>
    <w:multiLevelType w:val="hybridMultilevel"/>
    <w:tmpl w:val="22D474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BB0869"/>
    <w:multiLevelType w:val="hybridMultilevel"/>
    <w:tmpl w:val="1D7C95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A839F1"/>
    <w:multiLevelType w:val="hybridMultilevel"/>
    <w:tmpl w:val="1200F8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498"/>
    <w:rsid w:val="00082038"/>
    <w:rsid w:val="000907B1"/>
    <w:rsid w:val="000F102A"/>
    <w:rsid w:val="001142AA"/>
    <w:rsid w:val="00126A6D"/>
    <w:rsid w:val="00163FD3"/>
    <w:rsid w:val="001B67E7"/>
    <w:rsid w:val="00245689"/>
    <w:rsid w:val="002C6238"/>
    <w:rsid w:val="002C75DE"/>
    <w:rsid w:val="002C767C"/>
    <w:rsid w:val="003107E4"/>
    <w:rsid w:val="00312D88"/>
    <w:rsid w:val="0036376D"/>
    <w:rsid w:val="003E509F"/>
    <w:rsid w:val="00425935"/>
    <w:rsid w:val="00435654"/>
    <w:rsid w:val="0047527D"/>
    <w:rsid w:val="004C1539"/>
    <w:rsid w:val="005127A1"/>
    <w:rsid w:val="005469E2"/>
    <w:rsid w:val="00582226"/>
    <w:rsid w:val="005D38D6"/>
    <w:rsid w:val="005D60E5"/>
    <w:rsid w:val="005F3281"/>
    <w:rsid w:val="00642C94"/>
    <w:rsid w:val="00646499"/>
    <w:rsid w:val="00660BEA"/>
    <w:rsid w:val="00666CBD"/>
    <w:rsid w:val="006F263E"/>
    <w:rsid w:val="0070084C"/>
    <w:rsid w:val="00735356"/>
    <w:rsid w:val="0078657F"/>
    <w:rsid w:val="00801B4F"/>
    <w:rsid w:val="008078D1"/>
    <w:rsid w:val="008403D4"/>
    <w:rsid w:val="00840CCB"/>
    <w:rsid w:val="00845A21"/>
    <w:rsid w:val="00853D14"/>
    <w:rsid w:val="008A2D58"/>
    <w:rsid w:val="008D10C1"/>
    <w:rsid w:val="008D5856"/>
    <w:rsid w:val="00913BE2"/>
    <w:rsid w:val="009248EC"/>
    <w:rsid w:val="009C2117"/>
    <w:rsid w:val="009C43F3"/>
    <w:rsid w:val="009D2C9F"/>
    <w:rsid w:val="009D40E2"/>
    <w:rsid w:val="009D620E"/>
    <w:rsid w:val="009E45E3"/>
    <w:rsid w:val="00A46D17"/>
    <w:rsid w:val="00A61CA7"/>
    <w:rsid w:val="00A64003"/>
    <w:rsid w:val="00A72A4E"/>
    <w:rsid w:val="00A92482"/>
    <w:rsid w:val="00AA0AA9"/>
    <w:rsid w:val="00AA36C4"/>
    <w:rsid w:val="00AC0A48"/>
    <w:rsid w:val="00AC4254"/>
    <w:rsid w:val="00B4020F"/>
    <w:rsid w:val="00B43E6F"/>
    <w:rsid w:val="00B865DF"/>
    <w:rsid w:val="00BB3108"/>
    <w:rsid w:val="00BC2EF0"/>
    <w:rsid w:val="00BD20D4"/>
    <w:rsid w:val="00BD2A5F"/>
    <w:rsid w:val="00BE763C"/>
    <w:rsid w:val="00BF5FCE"/>
    <w:rsid w:val="00BF642E"/>
    <w:rsid w:val="00C05CDC"/>
    <w:rsid w:val="00C17441"/>
    <w:rsid w:val="00C223ED"/>
    <w:rsid w:val="00C32564"/>
    <w:rsid w:val="00C60BAC"/>
    <w:rsid w:val="00C92E15"/>
    <w:rsid w:val="00CC1003"/>
    <w:rsid w:val="00D056F1"/>
    <w:rsid w:val="00D0573F"/>
    <w:rsid w:val="00D179BD"/>
    <w:rsid w:val="00D2474C"/>
    <w:rsid w:val="00D71068"/>
    <w:rsid w:val="00D83498"/>
    <w:rsid w:val="00D95B0E"/>
    <w:rsid w:val="00DC131C"/>
    <w:rsid w:val="00DC45DC"/>
    <w:rsid w:val="00DC4FBD"/>
    <w:rsid w:val="00DE4720"/>
    <w:rsid w:val="00DF3FC9"/>
    <w:rsid w:val="00DF70E7"/>
    <w:rsid w:val="00E21CD3"/>
    <w:rsid w:val="00E22B9C"/>
    <w:rsid w:val="00E54943"/>
    <w:rsid w:val="00E564E2"/>
    <w:rsid w:val="00E84244"/>
    <w:rsid w:val="00EE0F32"/>
    <w:rsid w:val="00F07C2E"/>
    <w:rsid w:val="00F2570F"/>
    <w:rsid w:val="00F417A8"/>
    <w:rsid w:val="00F51635"/>
    <w:rsid w:val="00FC22E2"/>
    <w:rsid w:val="00FE58CF"/>
    <w:rsid w:val="00FF2708"/>
    <w:rsid w:val="00FF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15DF85"/>
  <w15:docId w15:val="{A9749CFB-C9D0-475C-ACF4-061FF98D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05C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D0573F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D0573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BD20D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D20D4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BD20D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D20D4"/>
    <w:rPr>
      <w:sz w:val="24"/>
      <w:szCs w:val="24"/>
    </w:rPr>
  </w:style>
  <w:style w:type="paragraph" w:styleId="Corpsdetexte2">
    <w:name w:val="Body Text 2"/>
    <w:basedOn w:val="Normal"/>
    <w:link w:val="Corpsdetexte2Car"/>
    <w:unhideWhenUsed/>
    <w:rsid w:val="00BD20D4"/>
    <w:pPr>
      <w:spacing w:after="120" w:line="480" w:lineRule="auto"/>
    </w:pPr>
    <w:rPr>
      <w:rFonts w:ascii="Calibri Light" w:eastAsia="Calibri" w:hAnsi="Calibri Light"/>
      <w:sz w:val="22"/>
      <w:szCs w:val="22"/>
      <w:lang w:eastAsia="en-US"/>
    </w:rPr>
  </w:style>
  <w:style w:type="character" w:customStyle="1" w:styleId="Corpsdetexte2Car">
    <w:name w:val="Corps de texte 2 Car"/>
    <w:link w:val="Corpsdetexte2"/>
    <w:rsid w:val="00BD20D4"/>
    <w:rPr>
      <w:rFonts w:ascii="Calibri Light" w:eastAsia="Calibri" w:hAnsi="Calibri Light"/>
      <w:sz w:val="22"/>
      <w:szCs w:val="22"/>
      <w:lang w:eastAsia="en-US"/>
    </w:rPr>
  </w:style>
  <w:style w:type="paragraph" w:customStyle="1" w:styleId="Default">
    <w:name w:val="Default"/>
    <w:rsid w:val="009248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248EC"/>
    <w:pPr>
      <w:ind w:left="720"/>
      <w:contextualSpacing/>
    </w:pPr>
  </w:style>
  <w:style w:type="paragraph" w:customStyle="1" w:styleId="Standard">
    <w:name w:val="Standard"/>
    <w:rsid w:val="00082038"/>
    <w:pPr>
      <w:widowControl w:val="0"/>
      <w:suppressAutoHyphens/>
      <w:autoSpaceDN w:val="0"/>
      <w:textAlignment w:val="baseline"/>
    </w:pPr>
    <w:rPr>
      <w:rFonts w:ascii="Arial" w:hAnsi="Arial" w:cs="Mangal"/>
      <w:kern w:val="3"/>
      <w:sz w:val="24"/>
      <w:szCs w:val="24"/>
      <w:lang w:eastAsia="zh-CN" w:bidi="hi-IN"/>
    </w:rPr>
  </w:style>
  <w:style w:type="character" w:styleId="Textedelespacerserv">
    <w:name w:val="Placeholder Text"/>
    <w:basedOn w:val="Policepardfaut"/>
    <w:uiPriority w:val="99"/>
    <w:semiHidden/>
    <w:rsid w:val="00082038"/>
    <w:rPr>
      <w:color w:val="808080"/>
    </w:rPr>
  </w:style>
  <w:style w:type="character" w:customStyle="1" w:styleId="FH">
    <w:name w:val="FH"/>
    <w:basedOn w:val="Policepardfaut"/>
    <w:uiPriority w:val="1"/>
    <w:rsid w:val="00082038"/>
    <w:rPr>
      <w:rFonts w:asciiTheme="minorHAnsi" w:hAnsiTheme="minorHAnsi"/>
      <w:sz w:val="20"/>
    </w:rPr>
  </w:style>
  <w:style w:type="character" w:customStyle="1" w:styleId="policetaperdutexte">
    <w:name w:val="police taper du texte"/>
    <w:basedOn w:val="FH"/>
    <w:uiPriority w:val="1"/>
    <w:rsid w:val="00E84244"/>
    <w:rPr>
      <w:rFonts w:asciiTheme="minorHAnsi" w:hAnsiTheme="minorHAns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retaudeau\Creative%20Cloud%20Files\37-ANGERS\05_LHSS%20et%20LAM\01-Fichiers%20sources\FH_LAM_Demande%20d'admiss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9BE75952AA942D9ACA4F1FB5F54A2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085DD4-455E-496A-9D62-2F510FD92D72}"/>
      </w:docPartPr>
      <w:docPartBody>
        <w:p w:rsidR="00EC746B" w:rsidRDefault="00657308">
          <w:pPr>
            <w:pStyle w:val="99BE75952AA942D9ACA4F1FB5F54A224"/>
          </w:pPr>
          <w:r w:rsidRPr="00100B35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578B9855E06D47FFBC10D4F8A576C3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5EB224-6500-4A16-9425-5990F5665DA9}"/>
      </w:docPartPr>
      <w:docPartBody>
        <w:p w:rsidR="00EC746B" w:rsidRDefault="00657308">
          <w:pPr>
            <w:pStyle w:val="578B9855E06D47FFBC10D4F8A576C3EF"/>
          </w:pPr>
          <w:r w:rsidRPr="00100B35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E1374961F8A4239AB4DF6A62D662E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58A5F7-40A6-4C2E-984E-4FF29EE6190A}"/>
      </w:docPartPr>
      <w:docPartBody>
        <w:p w:rsidR="00EC746B" w:rsidRDefault="00657308">
          <w:pPr>
            <w:pStyle w:val="FE1374961F8A4239AB4DF6A62D662EF2"/>
          </w:pPr>
          <w:r w:rsidRPr="00100B35">
            <w:rPr>
              <w:rStyle w:val="Textedelespacerserv"/>
            </w:rPr>
            <w:t>Choisissez un élément.</w:t>
          </w:r>
        </w:p>
      </w:docPartBody>
    </w:docPart>
    <w:docPart>
      <w:docPartPr>
        <w:name w:val="A0D274D0FD4B4F7B9347EDA79C8810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E1354D-635C-4214-9938-976FD0966F85}"/>
      </w:docPartPr>
      <w:docPartBody>
        <w:p w:rsidR="00EC746B" w:rsidRDefault="00657308">
          <w:pPr>
            <w:pStyle w:val="A0D274D0FD4B4F7B9347EDA79C881001"/>
          </w:pPr>
          <w:r w:rsidRPr="00100B35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1D9D1F45E37421FA9C45C3F730832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BD0019-DC3E-49B5-82DE-049BD2CC7F53}"/>
      </w:docPartPr>
      <w:docPartBody>
        <w:p w:rsidR="00EC746B" w:rsidRDefault="00657308">
          <w:pPr>
            <w:pStyle w:val="71D9D1F45E37421FA9C45C3F73083215"/>
          </w:pPr>
          <w:r w:rsidRPr="00100B35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5E7AAE831804FF4BBAEE45B2B87BF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1E0DC2-22B6-4543-B3C7-CFF34938B110}"/>
      </w:docPartPr>
      <w:docPartBody>
        <w:p w:rsidR="00EC746B" w:rsidRDefault="00657308">
          <w:pPr>
            <w:pStyle w:val="45E7AAE831804FF4BBAEE45B2B87BF69"/>
          </w:pPr>
          <w:r w:rsidRPr="003E509F">
            <w:rPr>
              <w:rStyle w:val="Textedelespacerserv"/>
              <w:rFonts w:cstheme="minorHAnsi"/>
              <w:sz w:val="28"/>
              <w:szCs w:val="28"/>
            </w:rPr>
            <w:t>Cliquez ici pour taper du texte.</w:t>
          </w:r>
        </w:p>
      </w:docPartBody>
    </w:docPart>
    <w:docPart>
      <w:docPartPr>
        <w:name w:val="8B311691432D4053B0AF4E3B32FD50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B381E9-E92A-4047-AA91-9FA513D69A0E}"/>
      </w:docPartPr>
      <w:docPartBody>
        <w:p w:rsidR="00EC746B" w:rsidRDefault="00657308">
          <w:pPr>
            <w:pStyle w:val="8B311691432D4053B0AF4E3B32FD5029"/>
          </w:pPr>
          <w:r w:rsidRPr="009D49C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45A89E5B5C248EEB96498C259A9B0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61F191-5BAE-4C59-ACB4-C6463E56A1B2}"/>
      </w:docPartPr>
      <w:docPartBody>
        <w:p w:rsidR="00EC746B" w:rsidRDefault="00657308">
          <w:pPr>
            <w:pStyle w:val="E45A89E5B5C248EEB96498C259A9B09D"/>
          </w:pPr>
          <w:r w:rsidRPr="009D49CE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C553A6E6B5FB4E30A421B921960626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0E70F8-F5C1-4C5E-B026-90B3CEA92304}"/>
      </w:docPartPr>
      <w:docPartBody>
        <w:p w:rsidR="00EC746B" w:rsidRDefault="00657308">
          <w:pPr>
            <w:pStyle w:val="C553A6E6B5FB4E30A421B921960626FD"/>
          </w:pPr>
          <w:r w:rsidRPr="009D49C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AD896AE925541E7ABC75D346DB48F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B81F0C-3A61-4A29-91E0-2A1FBB529308}"/>
      </w:docPartPr>
      <w:docPartBody>
        <w:p w:rsidR="00EC746B" w:rsidRDefault="00657308">
          <w:pPr>
            <w:pStyle w:val="DAD896AE925541E7ABC75D346DB48F3B"/>
          </w:pPr>
          <w:r w:rsidRPr="009D49C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020C02AA3B04AC29D6E6064797F07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4F8391-3AAA-4A51-BC65-DA979BA4F21C}"/>
      </w:docPartPr>
      <w:docPartBody>
        <w:p w:rsidR="00EC746B" w:rsidRDefault="00657308">
          <w:pPr>
            <w:pStyle w:val="D020C02AA3B04AC29D6E6064797F07F8"/>
          </w:pPr>
          <w:r w:rsidRPr="009D49C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3B8917295CD480F831617087FFC37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46F4E4-38F5-4E69-B884-6548EE68C202}"/>
      </w:docPartPr>
      <w:docPartBody>
        <w:p w:rsidR="00EC746B" w:rsidRDefault="00657308">
          <w:pPr>
            <w:pStyle w:val="53B8917295CD480F831617087FFC37D1"/>
          </w:pPr>
          <w:r w:rsidRPr="009D49C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12F9D17502348A4B4AC643AF2899D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832C51-0BDF-45F0-A964-33215A362A34}"/>
      </w:docPartPr>
      <w:docPartBody>
        <w:p w:rsidR="00EC746B" w:rsidRDefault="00657308">
          <w:pPr>
            <w:pStyle w:val="012F9D17502348A4B4AC643AF2899DC8"/>
          </w:pPr>
          <w:r w:rsidRPr="009D49CE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308"/>
    <w:rsid w:val="00657308"/>
    <w:rsid w:val="0075781C"/>
    <w:rsid w:val="008B7BD0"/>
    <w:rsid w:val="00EC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99BE75952AA942D9ACA4F1FB5F54A224">
    <w:name w:val="99BE75952AA942D9ACA4F1FB5F54A224"/>
  </w:style>
  <w:style w:type="paragraph" w:customStyle="1" w:styleId="578B9855E06D47FFBC10D4F8A576C3EF">
    <w:name w:val="578B9855E06D47FFBC10D4F8A576C3EF"/>
  </w:style>
  <w:style w:type="paragraph" w:customStyle="1" w:styleId="FE1374961F8A4239AB4DF6A62D662EF2">
    <w:name w:val="FE1374961F8A4239AB4DF6A62D662EF2"/>
  </w:style>
  <w:style w:type="paragraph" w:customStyle="1" w:styleId="A0D274D0FD4B4F7B9347EDA79C881001">
    <w:name w:val="A0D274D0FD4B4F7B9347EDA79C881001"/>
  </w:style>
  <w:style w:type="paragraph" w:customStyle="1" w:styleId="71D9D1F45E37421FA9C45C3F73083215">
    <w:name w:val="71D9D1F45E37421FA9C45C3F73083215"/>
  </w:style>
  <w:style w:type="paragraph" w:customStyle="1" w:styleId="45E7AAE831804FF4BBAEE45B2B87BF69">
    <w:name w:val="45E7AAE831804FF4BBAEE45B2B87BF69"/>
  </w:style>
  <w:style w:type="paragraph" w:customStyle="1" w:styleId="8B311691432D4053B0AF4E3B32FD5029">
    <w:name w:val="8B311691432D4053B0AF4E3B32FD5029"/>
  </w:style>
  <w:style w:type="paragraph" w:customStyle="1" w:styleId="E45A89E5B5C248EEB96498C259A9B09D">
    <w:name w:val="E45A89E5B5C248EEB96498C259A9B09D"/>
  </w:style>
  <w:style w:type="paragraph" w:customStyle="1" w:styleId="C553A6E6B5FB4E30A421B921960626FD">
    <w:name w:val="C553A6E6B5FB4E30A421B921960626FD"/>
  </w:style>
  <w:style w:type="paragraph" w:customStyle="1" w:styleId="DAD896AE925541E7ABC75D346DB48F3B">
    <w:name w:val="DAD896AE925541E7ABC75D346DB48F3B"/>
  </w:style>
  <w:style w:type="paragraph" w:customStyle="1" w:styleId="D020C02AA3B04AC29D6E6064797F07F8">
    <w:name w:val="D020C02AA3B04AC29D6E6064797F07F8"/>
  </w:style>
  <w:style w:type="paragraph" w:customStyle="1" w:styleId="53B8917295CD480F831617087FFC37D1">
    <w:name w:val="53B8917295CD480F831617087FFC37D1"/>
  </w:style>
  <w:style w:type="paragraph" w:customStyle="1" w:styleId="012F9D17502348A4B4AC643AF2899DC8">
    <w:name w:val="012F9D17502348A4B4AC643AF2899D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France Horizon">
      <a:dk1>
        <a:srgbClr val="E84C05"/>
      </a:dk1>
      <a:lt1>
        <a:srgbClr val="2BA3C4"/>
      </a:lt1>
      <a:dk2>
        <a:srgbClr val="414634"/>
      </a:dk2>
      <a:lt2>
        <a:srgbClr val="BABABA"/>
      </a:lt2>
      <a:accent1>
        <a:srgbClr val="95B53D"/>
      </a:accent1>
      <a:accent2>
        <a:srgbClr val="954B93"/>
      </a:accent2>
      <a:accent3>
        <a:srgbClr val="EFA638"/>
      </a:accent3>
      <a:accent4>
        <a:srgbClr val="FFFFFF"/>
      </a:accent4>
      <a:accent5>
        <a:srgbClr val="D8D8D8"/>
      </a:accent5>
      <a:accent6>
        <a:srgbClr val="BFBFBF"/>
      </a:accent6>
      <a:hlink>
        <a:srgbClr val="A5A5A5"/>
      </a:hlink>
      <a:folHlink>
        <a:srgbClr val="7F7F7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FH_LAM_Demande d'admission</Template>
  <TotalTime>48</TotalTime>
  <Pages>8</Pages>
  <Words>1563</Words>
  <Characters>8597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cefr</Company>
  <LinksUpToDate>false</LinksUpToDate>
  <CharactersWithSpaces>10140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Bretaudeau Stephane</dc:creator>
  <cp:lastModifiedBy>Mousseau-Fernandez Conception</cp:lastModifiedBy>
  <cp:revision>6</cp:revision>
  <cp:lastPrinted>2019-10-11T08:43:00Z</cp:lastPrinted>
  <dcterms:created xsi:type="dcterms:W3CDTF">2020-02-06T15:26:00Z</dcterms:created>
  <dcterms:modified xsi:type="dcterms:W3CDTF">2021-03-19T12:09:00Z</dcterms:modified>
</cp:coreProperties>
</file>